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982" w:rsidRPr="00163EBB" w:rsidRDefault="00FB4982">
      <w:pPr>
        <w:jc w:val="center"/>
        <w:rPr>
          <w:color w:val="000000"/>
          <w:sz w:val="24"/>
          <w:szCs w:val="24"/>
          <w:lang w:val="ru-RU"/>
        </w:rPr>
      </w:pPr>
      <w:r w:rsidRPr="00163EBB">
        <w:rPr>
          <w:b/>
          <w:bCs/>
          <w:color w:val="000000"/>
          <w:sz w:val="24"/>
          <w:szCs w:val="24"/>
          <w:lang w:val="ru-RU"/>
        </w:rPr>
        <w:t>Рабочая программа курса внеурочной деятельности «Разговоры о важном»</w:t>
      </w:r>
      <w:r>
        <w:rPr>
          <w:b/>
          <w:bCs/>
          <w:color w:val="000000"/>
          <w:sz w:val="24"/>
          <w:szCs w:val="24"/>
        </w:rPr>
        <w:t> </w:t>
      </w:r>
      <w:r w:rsidRPr="00163EBB">
        <w:rPr>
          <w:lang w:val="ru-RU"/>
        </w:rPr>
        <w:br/>
      </w:r>
      <w:r w:rsidRPr="00163EBB">
        <w:rPr>
          <w:b/>
          <w:bCs/>
          <w:color w:val="000000"/>
          <w:sz w:val="24"/>
          <w:szCs w:val="24"/>
          <w:lang w:val="ru-RU"/>
        </w:rPr>
        <w:t>для 1–4-х классов</w:t>
      </w:r>
    </w:p>
    <w:p w:rsidR="00FB4982" w:rsidRPr="0009515D" w:rsidRDefault="00FB4982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09515D">
        <w:rPr>
          <w:b/>
          <w:bCs/>
          <w:color w:val="252525"/>
          <w:spacing w:val="-2"/>
          <w:sz w:val="28"/>
          <w:szCs w:val="28"/>
          <w:lang w:val="ru-RU"/>
        </w:rPr>
        <w:t>Пояснительная записка</w:t>
      </w:r>
    </w:p>
    <w:p w:rsidR="00FB4982" w:rsidRPr="00163EBB" w:rsidRDefault="00FB4982">
      <w:pPr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FB4982" w:rsidRPr="00163EBB" w:rsidRDefault="00FB4982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 w:rsidR="00FB4982" w:rsidRPr="00163EBB" w:rsidRDefault="00FB4982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приказа Минпросвещения от 31.05.2021 № 286</w:t>
      </w:r>
      <w:r>
        <w:rPr>
          <w:color w:val="000000"/>
          <w:sz w:val="24"/>
          <w:szCs w:val="24"/>
        </w:rPr>
        <w:t> </w:t>
      </w:r>
      <w:r w:rsidRPr="00163EBB">
        <w:rPr>
          <w:color w:val="000000"/>
          <w:sz w:val="24"/>
          <w:szCs w:val="24"/>
          <w:lang w:val="ru-RU"/>
        </w:rPr>
        <w:t>«Об утверждении федерального государственного образовательного стандарта начального общего образования»;</w:t>
      </w:r>
    </w:p>
    <w:p w:rsidR="00FB4982" w:rsidRPr="00163EBB" w:rsidRDefault="00FB4982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FB4982" w:rsidRPr="00163EBB" w:rsidRDefault="00FB4982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FB4982" w:rsidRPr="00163EBB" w:rsidRDefault="00FB4982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FB4982" w:rsidRDefault="00FB4982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СП 2.4.3648-20;</w:t>
      </w:r>
    </w:p>
    <w:p w:rsidR="00FB4982" w:rsidRDefault="00FB4982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СанПиН 1.2.3685-21;</w:t>
      </w:r>
    </w:p>
    <w:p w:rsidR="00FB4982" w:rsidRPr="00163EBB" w:rsidRDefault="00FB4982">
      <w:pPr>
        <w:numPr>
          <w:ilvl w:val="0"/>
          <w:numId w:val="1"/>
        </w:numPr>
        <w:ind w:left="780" w:right="180"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основной</w:t>
      </w:r>
      <w:r>
        <w:rPr>
          <w:color w:val="000000"/>
          <w:sz w:val="24"/>
          <w:szCs w:val="24"/>
        </w:rPr>
        <w:t> </w:t>
      </w:r>
      <w:r w:rsidRPr="00163EBB">
        <w:rPr>
          <w:color w:val="000000"/>
          <w:sz w:val="24"/>
          <w:szCs w:val="24"/>
          <w:lang w:val="ru-RU"/>
        </w:rPr>
        <w:t>образовательной</w:t>
      </w:r>
      <w:r>
        <w:rPr>
          <w:color w:val="000000"/>
          <w:sz w:val="24"/>
          <w:szCs w:val="24"/>
        </w:rPr>
        <w:t> </w:t>
      </w:r>
      <w:r w:rsidRPr="00163EBB">
        <w:rPr>
          <w:color w:val="000000"/>
          <w:sz w:val="24"/>
          <w:szCs w:val="24"/>
          <w:lang w:val="ru-RU"/>
        </w:rPr>
        <w:t>программы НОО</w:t>
      </w:r>
      <w:r>
        <w:rPr>
          <w:color w:val="000000"/>
          <w:sz w:val="24"/>
          <w:szCs w:val="24"/>
        </w:rPr>
        <w:t> </w:t>
      </w:r>
      <w:r w:rsidRPr="00163EBB">
        <w:rPr>
          <w:color w:val="000000"/>
          <w:sz w:val="24"/>
          <w:szCs w:val="24"/>
          <w:lang w:val="ru-RU"/>
        </w:rPr>
        <w:t>МБОУ «</w:t>
      </w:r>
      <w:r>
        <w:rPr>
          <w:b/>
          <w:color w:val="000000"/>
          <w:sz w:val="24"/>
          <w:szCs w:val="24"/>
          <w:lang w:val="ru-RU"/>
        </w:rPr>
        <w:t>« Макуловская СОШ им.А.П.Исаева</w:t>
      </w:r>
      <w:r w:rsidRPr="00163EBB">
        <w:rPr>
          <w:color w:val="000000"/>
          <w:sz w:val="24"/>
          <w:szCs w:val="24"/>
          <w:lang w:val="ru-RU"/>
        </w:rPr>
        <w:t>», утвержденной</w:t>
      </w:r>
      <w:r>
        <w:rPr>
          <w:color w:val="000000"/>
          <w:sz w:val="24"/>
          <w:szCs w:val="24"/>
        </w:rPr>
        <w:t> </w:t>
      </w:r>
      <w:r w:rsidRPr="00163EBB">
        <w:rPr>
          <w:color w:val="000000"/>
          <w:sz w:val="24"/>
          <w:szCs w:val="24"/>
          <w:lang w:val="ru-RU"/>
        </w:rPr>
        <w:t xml:space="preserve">приказом от </w:t>
      </w:r>
      <w:r>
        <w:rPr>
          <w:color w:val="000000"/>
          <w:sz w:val="24"/>
          <w:szCs w:val="24"/>
          <w:lang w:val="ru-RU"/>
        </w:rPr>
        <w:t xml:space="preserve">«29» августа </w:t>
      </w:r>
      <w:smartTag w:uri="urn:schemas-microsoft-com:office:smarttags" w:element="metricconverter">
        <w:smartTagPr>
          <w:attr w:name="ProductID" w:val="2022 г"/>
        </w:smartTagPr>
        <w:r w:rsidRPr="00163EBB">
          <w:rPr>
            <w:color w:val="000000"/>
            <w:sz w:val="24"/>
            <w:szCs w:val="24"/>
            <w:lang w:val="ru-RU"/>
          </w:rPr>
          <w:t>2022</w:t>
        </w:r>
        <w:r>
          <w:rPr>
            <w:color w:val="000000"/>
            <w:sz w:val="24"/>
            <w:szCs w:val="24"/>
            <w:lang w:val="ru-RU"/>
          </w:rPr>
          <w:t xml:space="preserve"> г</w:t>
        </w:r>
      </w:smartTag>
      <w:r>
        <w:rPr>
          <w:color w:val="000000"/>
          <w:sz w:val="24"/>
          <w:szCs w:val="24"/>
          <w:lang w:val="ru-RU"/>
        </w:rPr>
        <w:t xml:space="preserve">. </w:t>
      </w:r>
      <w:r w:rsidRPr="00163EBB">
        <w:rPr>
          <w:color w:val="000000"/>
          <w:sz w:val="24"/>
          <w:szCs w:val="24"/>
          <w:lang w:val="ru-RU"/>
        </w:rPr>
        <w:t xml:space="preserve"> №</w:t>
      </w:r>
      <w:r>
        <w:rPr>
          <w:color w:val="000000"/>
          <w:sz w:val="24"/>
          <w:szCs w:val="24"/>
          <w:lang w:val="ru-RU"/>
        </w:rPr>
        <w:t xml:space="preserve"> 104-О</w:t>
      </w:r>
    </w:p>
    <w:p w:rsidR="00FB4982" w:rsidRPr="00163EBB" w:rsidRDefault="00FB4982">
      <w:pPr>
        <w:rPr>
          <w:color w:val="000000"/>
          <w:sz w:val="24"/>
          <w:szCs w:val="24"/>
          <w:lang w:val="ru-RU"/>
        </w:rPr>
      </w:pPr>
      <w:r w:rsidRPr="00163EBB">
        <w:rPr>
          <w:b/>
          <w:bCs/>
          <w:color w:val="000000"/>
          <w:sz w:val="24"/>
          <w:szCs w:val="24"/>
          <w:lang w:val="ru-RU"/>
        </w:rPr>
        <w:t>Цель курса:</w:t>
      </w:r>
      <w:r w:rsidRPr="00163EBB">
        <w:rPr>
          <w:color w:val="000000"/>
          <w:sz w:val="24"/>
          <w:szCs w:val="24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FB4982" w:rsidRPr="00163EBB" w:rsidRDefault="00FB4982">
      <w:pPr>
        <w:rPr>
          <w:color w:val="000000"/>
          <w:sz w:val="24"/>
          <w:szCs w:val="24"/>
          <w:lang w:val="ru-RU"/>
        </w:rPr>
      </w:pPr>
      <w:r w:rsidRPr="00163EBB">
        <w:rPr>
          <w:b/>
          <w:bCs/>
          <w:color w:val="000000"/>
          <w:sz w:val="24"/>
          <w:szCs w:val="24"/>
          <w:lang w:val="ru-RU"/>
        </w:rPr>
        <w:t>Место</w:t>
      </w:r>
      <w:r>
        <w:rPr>
          <w:b/>
          <w:bCs/>
          <w:color w:val="000000"/>
          <w:sz w:val="24"/>
          <w:szCs w:val="24"/>
        </w:rPr>
        <w:t> </w:t>
      </w:r>
      <w:r w:rsidRPr="00163EBB">
        <w:rPr>
          <w:b/>
          <w:bCs/>
          <w:color w:val="000000"/>
          <w:sz w:val="24"/>
          <w:szCs w:val="24"/>
          <w:lang w:val="ru-RU"/>
        </w:rPr>
        <w:t>курса в плане внеурочной деятельности МБОУ «</w:t>
      </w:r>
      <w:r>
        <w:rPr>
          <w:b/>
          <w:color w:val="000000"/>
          <w:sz w:val="24"/>
          <w:szCs w:val="24"/>
          <w:lang w:val="ru-RU"/>
        </w:rPr>
        <w:t>« Макуловская СОШ им.А.П.Исаева</w:t>
      </w:r>
      <w:r w:rsidRPr="00163EBB">
        <w:rPr>
          <w:b/>
          <w:bCs/>
          <w:color w:val="000000"/>
          <w:sz w:val="24"/>
          <w:szCs w:val="24"/>
          <w:lang w:val="ru-RU"/>
        </w:rPr>
        <w:t xml:space="preserve">»: </w:t>
      </w:r>
      <w:r w:rsidRPr="00163EBB">
        <w:rPr>
          <w:color w:val="000000"/>
          <w:sz w:val="24"/>
          <w:szCs w:val="24"/>
          <w:lang w:val="ru-RU"/>
        </w:rPr>
        <w:t>учебный курс предназначен для обучающихся 1–4-х классов; рассчитан на 1 час в неделю/33</w:t>
      </w:r>
      <w:r>
        <w:rPr>
          <w:color w:val="000000"/>
          <w:sz w:val="24"/>
          <w:szCs w:val="24"/>
        </w:rPr>
        <w:t> </w:t>
      </w:r>
      <w:r w:rsidRPr="00163EBB">
        <w:rPr>
          <w:color w:val="000000"/>
          <w:sz w:val="24"/>
          <w:szCs w:val="24"/>
          <w:lang w:val="ru-RU"/>
        </w:rPr>
        <w:t xml:space="preserve">часа в год в </w:t>
      </w:r>
      <w:r>
        <w:rPr>
          <w:color w:val="000000"/>
          <w:sz w:val="24"/>
          <w:szCs w:val="24"/>
          <w:lang w:val="ru-RU"/>
        </w:rPr>
        <w:t>1 классе, 34 часа в год во 2-4 классах</w:t>
      </w:r>
      <w:r w:rsidRPr="00163EBB">
        <w:rPr>
          <w:color w:val="000000"/>
          <w:sz w:val="24"/>
          <w:szCs w:val="24"/>
          <w:lang w:val="ru-RU"/>
        </w:rPr>
        <w:t>.</w:t>
      </w:r>
    </w:p>
    <w:p w:rsidR="00FB4982" w:rsidRPr="0009515D" w:rsidRDefault="00FB4982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09515D">
        <w:rPr>
          <w:b/>
          <w:bCs/>
          <w:color w:val="252525"/>
          <w:spacing w:val="-2"/>
          <w:sz w:val="28"/>
          <w:szCs w:val="28"/>
          <w:lang w:val="ru-RU"/>
        </w:rPr>
        <w:t>Содержание</w:t>
      </w:r>
      <w:r w:rsidRPr="0009515D">
        <w:rPr>
          <w:b/>
          <w:bCs/>
          <w:color w:val="252525"/>
          <w:spacing w:val="-2"/>
          <w:sz w:val="28"/>
          <w:szCs w:val="28"/>
        </w:rPr>
        <w:t> </w:t>
      </w:r>
      <w:r w:rsidRPr="0009515D">
        <w:rPr>
          <w:b/>
          <w:bCs/>
          <w:color w:val="252525"/>
          <w:spacing w:val="-2"/>
          <w:sz w:val="28"/>
          <w:szCs w:val="28"/>
          <w:lang w:val="ru-RU"/>
        </w:rPr>
        <w:t>курса внеурочной деятельности</w:t>
      </w:r>
    </w:p>
    <w:p w:rsidR="00FB4982" w:rsidRPr="00163EBB" w:rsidRDefault="00FB4982">
      <w:pPr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FB4982" w:rsidRDefault="00FB4982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 знаний</w:t>
      </w:r>
    </w:p>
    <w:p w:rsidR="00FB4982" w:rsidRDefault="00FB4982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Наша страна – Россия</w:t>
      </w:r>
    </w:p>
    <w:p w:rsidR="00FB4982" w:rsidRPr="00163EBB" w:rsidRDefault="00FB4982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165 лет со дня рождения К.Э. Циолковского</w:t>
      </w:r>
    </w:p>
    <w:p w:rsidR="00FB4982" w:rsidRDefault="00FB4982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 музыки</w:t>
      </w:r>
    </w:p>
    <w:p w:rsidR="00FB4982" w:rsidRDefault="00FB4982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 пожилого человека</w:t>
      </w:r>
    </w:p>
    <w:p w:rsidR="00FB4982" w:rsidRDefault="00FB4982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 учителя</w:t>
      </w:r>
    </w:p>
    <w:p w:rsidR="00FB4982" w:rsidRDefault="00FB4982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 отца</w:t>
      </w:r>
    </w:p>
    <w:p w:rsidR="00FB4982" w:rsidRDefault="00FB4982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Международный день школьных библиотек</w:t>
      </w:r>
    </w:p>
    <w:p w:rsidR="00FB4982" w:rsidRDefault="00FB4982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 народного единства</w:t>
      </w:r>
    </w:p>
    <w:p w:rsidR="00FB4982" w:rsidRDefault="00FB4982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Мы разные, мы вместе</w:t>
      </w:r>
    </w:p>
    <w:p w:rsidR="00FB4982" w:rsidRDefault="00FB4982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 матери</w:t>
      </w:r>
    </w:p>
    <w:p w:rsidR="00FB4982" w:rsidRDefault="00FB4982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Символы России</w:t>
      </w:r>
    </w:p>
    <w:p w:rsidR="00FB4982" w:rsidRDefault="00FB4982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Волонтеры</w:t>
      </w:r>
    </w:p>
    <w:p w:rsidR="00FB4982" w:rsidRDefault="00FB4982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 Героев Отечества</w:t>
      </w:r>
    </w:p>
    <w:p w:rsidR="00FB4982" w:rsidRDefault="00FB4982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 Конституции</w:t>
      </w:r>
    </w:p>
    <w:p w:rsidR="00FB4982" w:rsidRPr="00163EBB" w:rsidRDefault="00FB4982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Тема Нового года. Семейные праздники и мечты</w:t>
      </w:r>
    </w:p>
    <w:p w:rsidR="00FB4982" w:rsidRDefault="00FB4982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Рождество</w:t>
      </w:r>
    </w:p>
    <w:p w:rsidR="00FB4982" w:rsidRDefault="00FB4982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 снятия блокады Ленинграда</w:t>
      </w:r>
    </w:p>
    <w:p w:rsidR="00FB4982" w:rsidRPr="00163EBB" w:rsidRDefault="00FB4982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160 лет со дня рождения К.С. Станиславского</w:t>
      </w:r>
    </w:p>
    <w:p w:rsidR="00FB4982" w:rsidRDefault="00FB4982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 российской науки</w:t>
      </w:r>
    </w:p>
    <w:p w:rsidR="00FB4982" w:rsidRDefault="00FB4982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Россия и мир</w:t>
      </w:r>
    </w:p>
    <w:p w:rsidR="00FB4982" w:rsidRDefault="00FB4982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 защитника Отечества</w:t>
      </w:r>
    </w:p>
    <w:p w:rsidR="00FB4982" w:rsidRDefault="00FB4982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Международный женский день</w:t>
      </w:r>
    </w:p>
    <w:p w:rsidR="00FB4982" w:rsidRPr="00163EBB" w:rsidRDefault="00FB4982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FB4982" w:rsidRDefault="00FB4982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 воссоединения Крыма с Россией</w:t>
      </w:r>
    </w:p>
    <w:p w:rsidR="00FB4982" w:rsidRDefault="00FB4982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Всемирный день театра</w:t>
      </w:r>
    </w:p>
    <w:p w:rsidR="00FB4982" w:rsidRDefault="00FB4982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 космонавтики. Мы – первые!</w:t>
      </w:r>
    </w:p>
    <w:p w:rsidR="00FB4982" w:rsidRPr="00163EBB" w:rsidRDefault="00FB4982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Память о геноциде советского народа нацистами и их пособниками</w:t>
      </w:r>
    </w:p>
    <w:p w:rsidR="00FB4982" w:rsidRDefault="00FB4982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 Земли</w:t>
      </w:r>
    </w:p>
    <w:p w:rsidR="00FB4982" w:rsidRDefault="00FB4982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 Труда</w:t>
      </w:r>
    </w:p>
    <w:p w:rsidR="00FB4982" w:rsidRDefault="00FB4982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 Победы. Бессмертный полк</w:t>
      </w:r>
    </w:p>
    <w:p w:rsidR="00FB4982" w:rsidRDefault="00FB4982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 детских общественных организаций</w:t>
      </w:r>
    </w:p>
    <w:p w:rsidR="00FB4982" w:rsidRDefault="00FB4982">
      <w:pPr>
        <w:numPr>
          <w:ilvl w:val="0"/>
          <w:numId w:val="2"/>
        </w:numPr>
        <w:ind w:left="780"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Россия – страна возможностей</w:t>
      </w:r>
    </w:p>
    <w:p w:rsidR="00FB4982" w:rsidRPr="0009515D" w:rsidRDefault="00FB4982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09515D">
        <w:rPr>
          <w:b/>
          <w:bCs/>
          <w:color w:val="252525"/>
          <w:spacing w:val="-2"/>
          <w:sz w:val="28"/>
          <w:szCs w:val="28"/>
          <w:lang w:val="ru-RU"/>
        </w:rPr>
        <w:t>Планируемые результаты освоения курса внеурочной деятельности</w:t>
      </w:r>
    </w:p>
    <w:p w:rsidR="00FB4982" w:rsidRDefault="00FB4982">
      <w:pPr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Личностные результаты:</w:t>
      </w:r>
    </w:p>
    <w:p w:rsidR="00FB4982" w:rsidRPr="00163EBB" w:rsidRDefault="00FB4982">
      <w:pPr>
        <w:numPr>
          <w:ilvl w:val="0"/>
          <w:numId w:val="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становление ценностного отношения к своей Родине – России;</w:t>
      </w:r>
    </w:p>
    <w:p w:rsidR="00FB4982" w:rsidRPr="00163EBB" w:rsidRDefault="00FB4982">
      <w:pPr>
        <w:numPr>
          <w:ilvl w:val="0"/>
          <w:numId w:val="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идентичности;</w:t>
      </w:r>
    </w:p>
    <w:p w:rsidR="00FB4982" w:rsidRPr="00163EBB" w:rsidRDefault="00FB4982">
      <w:pPr>
        <w:numPr>
          <w:ilvl w:val="0"/>
          <w:numId w:val="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сопричастность к прошлому, настоящему и будущему своей страны и родного края;</w:t>
      </w:r>
    </w:p>
    <w:p w:rsidR="00FB4982" w:rsidRPr="00163EBB" w:rsidRDefault="00FB4982">
      <w:pPr>
        <w:numPr>
          <w:ilvl w:val="0"/>
          <w:numId w:val="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уважение к своему и другим народам;</w:t>
      </w:r>
    </w:p>
    <w:p w:rsidR="00FB4982" w:rsidRPr="00163EBB" w:rsidRDefault="00FB4982">
      <w:pPr>
        <w:numPr>
          <w:ilvl w:val="0"/>
          <w:numId w:val="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FB4982" w:rsidRDefault="00FB4982">
      <w:pPr>
        <w:numPr>
          <w:ilvl w:val="0"/>
          <w:numId w:val="3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признание индивидуальности каждого человека;</w:t>
      </w:r>
    </w:p>
    <w:p w:rsidR="00FB4982" w:rsidRPr="00163EBB" w:rsidRDefault="00FB4982">
      <w:pPr>
        <w:numPr>
          <w:ilvl w:val="0"/>
          <w:numId w:val="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FB4982" w:rsidRPr="00163EBB" w:rsidRDefault="00FB4982">
      <w:pPr>
        <w:numPr>
          <w:ilvl w:val="0"/>
          <w:numId w:val="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людям;</w:t>
      </w:r>
    </w:p>
    <w:p w:rsidR="00FB4982" w:rsidRDefault="00FB4982">
      <w:pPr>
        <w:numPr>
          <w:ilvl w:val="0"/>
          <w:numId w:val="3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бережное отношение к природе;</w:t>
      </w:r>
    </w:p>
    <w:p w:rsidR="00FB4982" w:rsidRPr="00163EBB" w:rsidRDefault="00FB4982">
      <w:pPr>
        <w:numPr>
          <w:ilvl w:val="0"/>
          <w:numId w:val="3"/>
        </w:numPr>
        <w:ind w:left="780" w:right="180"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неприятие действий, приносящих вред природе.</w:t>
      </w:r>
    </w:p>
    <w:p w:rsidR="00FB4982" w:rsidRPr="00163EBB" w:rsidRDefault="00FB4982">
      <w:pPr>
        <w:rPr>
          <w:color w:val="000000"/>
          <w:sz w:val="24"/>
          <w:szCs w:val="24"/>
          <w:lang w:val="ru-RU"/>
        </w:rPr>
      </w:pPr>
      <w:r w:rsidRPr="00163EBB">
        <w:rPr>
          <w:b/>
          <w:bCs/>
          <w:color w:val="000000"/>
          <w:sz w:val="24"/>
          <w:szCs w:val="24"/>
          <w:lang w:val="ru-RU"/>
        </w:rPr>
        <w:t>Метапредметные результаты</w:t>
      </w:r>
    </w:p>
    <w:p w:rsidR="00FB4982" w:rsidRPr="00163EBB" w:rsidRDefault="00FB4982">
      <w:pPr>
        <w:rPr>
          <w:color w:val="000000"/>
          <w:sz w:val="24"/>
          <w:szCs w:val="24"/>
          <w:lang w:val="ru-RU"/>
        </w:rPr>
      </w:pPr>
      <w:r w:rsidRPr="00163EBB">
        <w:rPr>
          <w:b/>
          <w:bCs/>
          <w:color w:val="000000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:rsidR="00FB4982" w:rsidRDefault="00FB498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1) базовые логические действия:</w:t>
      </w:r>
    </w:p>
    <w:p w:rsidR="00FB4982" w:rsidRPr="00163EBB" w:rsidRDefault="00FB4982">
      <w:pPr>
        <w:numPr>
          <w:ilvl w:val="0"/>
          <w:numId w:val="4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сравнивать объекты, устанавливать основания для сравнения, устанавливать аналогии;</w:t>
      </w:r>
    </w:p>
    <w:p w:rsidR="00FB4982" w:rsidRPr="00163EBB" w:rsidRDefault="00FB4982">
      <w:pPr>
        <w:numPr>
          <w:ilvl w:val="0"/>
          <w:numId w:val="4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объединять части объекта (объекты) по определенному признаку;</w:t>
      </w:r>
    </w:p>
    <w:p w:rsidR="00FB4982" w:rsidRPr="00163EBB" w:rsidRDefault="00FB4982">
      <w:pPr>
        <w:numPr>
          <w:ilvl w:val="0"/>
          <w:numId w:val="4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FB4982" w:rsidRPr="00163EBB" w:rsidRDefault="00FB4982">
      <w:pPr>
        <w:numPr>
          <w:ilvl w:val="0"/>
          <w:numId w:val="4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FB4982" w:rsidRPr="00163EBB" w:rsidRDefault="00FB4982">
      <w:pPr>
        <w:numPr>
          <w:ilvl w:val="0"/>
          <w:numId w:val="4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FB4982" w:rsidRPr="00163EBB" w:rsidRDefault="00FB4982">
      <w:pPr>
        <w:numPr>
          <w:ilvl w:val="0"/>
          <w:numId w:val="4"/>
        </w:numPr>
        <w:ind w:left="780" w:right="180"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FB4982" w:rsidRDefault="00FB498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2) базовые исследовательские действия:</w:t>
      </w:r>
    </w:p>
    <w:p w:rsidR="00FB4982" w:rsidRPr="00163EBB" w:rsidRDefault="00FB4982">
      <w:pPr>
        <w:numPr>
          <w:ilvl w:val="0"/>
          <w:numId w:val="5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FB4982" w:rsidRPr="00163EBB" w:rsidRDefault="00FB4982">
      <w:pPr>
        <w:numPr>
          <w:ilvl w:val="0"/>
          <w:numId w:val="5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FB4982" w:rsidRPr="00163EBB" w:rsidRDefault="00FB4982">
      <w:pPr>
        <w:numPr>
          <w:ilvl w:val="0"/>
          <w:numId w:val="5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FB4982" w:rsidRPr="00163EBB" w:rsidRDefault="00FB4982">
      <w:pPr>
        <w:numPr>
          <w:ilvl w:val="0"/>
          <w:numId w:val="5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FB4982" w:rsidRPr="00163EBB" w:rsidRDefault="00FB4982">
      <w:pPr>
        <w:numPr>
          <w:ilvl w:val="0"/>
          <w:numId w:val="5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FB4982" w:rsidRPr="00163EBB" w:rsidRDefault="00FB4982">
      <w:pPr>
        <w:numPr>
          <w:ilvl w:val="0"/>
          <w:numId w:val="5"/>
        </w:numPr>
        <w:ind w:left="780" w:right="180"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FB4982" w:rsidRDefault="00FB498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3) работа с информацией:</w:t>
      </w:r>
    </w:p>
    <w:p w:rsidR="00FB4982" w:rsidRDefault="00FB4982">
      <w:pPr>
        <w:numPr>
          <w:ilvl w:val="0"/>
          <w:numId w:val="6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выбирать источник получения информации;</w:t>
      </w:r>
    </w:p>
    <w:p w:rsidR="00FB4982" w:rsidRPr="00163EBB" w:rsidRDefault="00FB4982">
      <w:pPr>
        <w:numPr>
          <w:ilvl w:val="0"/>
          <w:numId w:val="6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FB4982" w:rsidRPr="00163EBB" w:rsidRDefault="00FB4982">
      <w:pPr>
        <w:numPr>
          <w:ilvl w:val="0"/>
          <w:numId w:val="6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FB4982" w:rsidRPr="00163EBB" w:rsidRDefault="00FB4982">
      <w:pPr>
        <w:numPr>
          <w:ilvl w:val="0"/>
          <w:numId w:val="6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FB4982" w:rsidRPr="00163EBB" w:rsidRDefault="00FB4982">
      <w:pPr>
        <w:numPr>
          <w:ilvl w:val="0"/>
          <w:numId w:val="6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FB4982" w:rsidRPr="00163EBB" w:rsidRDefault="00FB4982">
      <w:pPr>
        <w:numPr>
          <w:ilvl w:val="0"/>
          <w:numId w:val="6"/>
        </w:numPr>
        <w:ind w:left="780" w:right="180"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FB4982" w:rsidRPr="00163EBB" w:rsidRDefault="00FB4982">
      <w:pPr>
        <w:rPr>
          <w:color w:val="000000"/>
          <w:sz w:val="24"/>
          <w:szCs w:val="24"/>
          <w:lang w:val="ru-RU"/>
        </w:rPr>
      </w:pPr>
      <w:r w:rsidRPr="00163EBB">
        <w:rPr>
          <w:b/>
          <w:bCs/>
          <w:color w:val="000000"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FB4982" w:rsidRDefault="00FB498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1) общение:</w:t>
      </w:r>
    </w:p>
    <w:p w:rsidR="00FB4982" w:rsidRPr="00163EBB" w:rsidRDefault="00FB4982">
      <w:pPr>
        <w:numPr>
          <w:ilvl w:val="0"/>
          <w:numId w:val="7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B4982" w:rsidRPr="00163EBB" w:rsidRDefault="00FB4982">
      <w:pPr>
        <w:numPr>
          <w:ilvl w:val="0"/>
          <w:numId w:val="7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FB4982" w:rsidRPr="00163EBB" w:rsidRDefault="00FB4982">
      <w:pPr>
        <w:numPr>
          <w:ilvl w:val="0"/>
          <w:numId w:val="7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FB4982" w:rsidRPr="00163EBB" w:rsidRDefault="00FB4982">
      <w:pPr>
        <w:numPr>
          <w:ilvl w:val="0"/>
          <w:numId w:val="7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корректно и аргументированно высказывать свое мнение;</w:t>
      </w:r>
    </w:p>
    <w:p w:rsidR="00FB4982" w:rsidRPr="00163EBB" w:rsidRDefault="00FB4982">
      <w:pPr>
        <w:numPr>
          <w:ilvl w:val="0"/>
          <w:numId w:val="7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FB4982" w:rsidRPr="00163EBB" w:rsidRDefault="00FB4982">
      <w:pPr>
        <w:numPr>
          <w:ilvl w:val="0"/>
          <w:numId w:val="7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FB4982" w:rsidRDefault="00FB4982">
      <w:pPr>
        <w:numPr>
          <w:ilvl w:val="0"/>
          <w:numId w:val="7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готовить небольшие публичные выступления;</w:t>
      </w:r>
    </w:p>
    <w:p w:rsidR="00FB4982" w:rsidRPr="00163EBB" w:rsidRDefault="00FB4982">
      <w:pPr>
        <w:numPr>
          <w:ilvl w:val="0"/>
          <w:numId w:val="7"/>
        </w:numPr>
        <w:ind w:left="780" w:right="180"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выступления;</w:t>
      </w:r>
    </w:p>
    <w:p w:rsidR="00FB4982" w:rsidRDefault="00FB498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2) совместная деятельность:</w:t>
      </w:r>
    </w:p>
    <w:p w:rsidR="00FB4982" w:rsidRPr="00163EBB" w:rsidRDefault="00FB4982">
      <w:pPr>
        <w:numPr>
          <w:ilvl w:val="0"/>
          <w:numId w:val="8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FB4982" w:rsidRPr="00163EBB" w:rsidRDefault="00FB4982">
      <w:pPr>
        <w:numPr>
          <w:ilvl w:val="0"/>
          <w:numId w:val="8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FB4982" w:rsidRPr="00163EBB" w:rsidRDefault="00FB4982">
      <w:pPr>
        <w:numPr>
          <w:ilvl w:val="0"/>
          <w:numId w:val="8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:rsidR="00FB4982" w:rsidRPr="00163EBB" w:rsidRDefault="00FB4982">
      <w:pPr>
        <w:numPr>
          <w:ilvl w:val="0"/>
          <w:numId w:val="8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FB4982" w:rsidRPr="00163EBB" w:rsidRDefault="00FB4982">
      <w:pPr>
        <w:numPr>
          <w:ilvl w:val="0"/>
          <w:numId w:val="8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FB4982" w:rsidRPr="00163EBB" w:rsidRDefault="00FB4982">
      <w:pPr>
        <w:numPr>
          <w:ilvl w:val="0"/>
          <w:numId w:val="8"/>
        </w:numPr>
        <w:ind w:left="780" w:right="180"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выполнять совместные проектные задания с опорой на предложенные образцы.</w:t>
      </w:r>
    </w:p>
    <w:p w:rsidR="00FB4982" w:rsidRPr="00163EBB" w:rsidRDefault="00FB4982">
      <w:pPr>
        <w:rPr>
          <w:color w:val="000000"/>
          <w:sz w:val="24"/>
          <w:szCs w:val="24"/>
          <w:lang w:val="ru-RU"/>
        </w:rPr>
      </w:pPr>
      <w:r w:rsidRPr="00163EBB">
        <w:rPr>
          <w:b/>
          <w:bCs/>
          <w:color w:val="000000"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FB4982" w:rsidRDefault="00FB498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1) самоорганизация:</w:t>
      </w:r>
    </w:p>
    <w:p w:rsidR="00FB4982" w:rsidRPr="00163EBB" w:rsidRDefault="00FB4982">
      <w:pPr>
        <w:numPr>
          <w:ilvl w:val="0"/>
          <w:numId w:val="9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FB4982" w:rsidRDefault="00FB4982">
      <w:pPr>
        <w:numPr>
          <w:ilvl w:val="0"/>
          <w:numId w:val="9"/>
        </w:numPr>
        <w:ind w:left="780"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выстраивать последовательность выбранных действий;</w:t>
      </w:r>
    </w:p>
    <w:p w:rsidR="00FB4982" w:rsidRDefault="00FB498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2) самоконтроль:</w:t>
      </w:r>
    </w:p>
    <w:p w:rsidR="00FB4982" w:rsidRPr="00163EBB" w:rsidRDefault="00FB4982">
      <w:pPr>
        <w:numPr>
          <w:ilvl w:val="0"/>
          <w:numId w:val="10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устанавливать причины успеха/неудач учебной деятельности;</w:t>
      </w:r>
    </w:p>
    <w:p w:rsidR="00FB4982" w:rsidRPr="00163EBB" w:rsidRDefault="00FB4982">
      <w:pPr>
        <w:numPr>
          <w:ilvl w:val="0"/>
          <w:numId w:val="10"/>
        </w:numPr>
        <w:ind w:left="780" w:right="180"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FB4982" w:rsidRDefault="00FB4982">
      <w:pPr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Предметные результаты</w:t>
      </w:r>
    </w:p>
    <w:p w:rsidR="00FB4982" w:rsidRDefault="00FB498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Сформировано представление:</w:t>
      </w:r>
    </w:p>
    <w:p w:rsidR="00FB4982" w:rsidRPr="00163EBB" w:rsidRDefault="00FB4982">
      <w:pPr>
        <w:numPr>
          <w:ilvl w:val="0"/>
          <w:numId w:val="1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</w:t>
      </w:r>
      <w:r>
        <w:rPr>
          <w:color w:val="000000"/>
          <w:sz w:val="24"/>
          <w:szCs w:val="24"/>
        </w:rPr>
        <w:t> </w:t>
      </w:r>
      <w:r w:rsidRPr="00163EBB">
        <w:rPr>
          <w:color w:val="000000"/>
          <w:sz w:val="24"/>
          <w:szCs w:val="24"/>
          <w:lang w:val="ru-RU"/>
        </w:rPr>
        <w:t>о базовых национальных российских ценностях;</w:t>
      </w:r>
    </w:p>
    <w:p w:rsidR="00FB4982" w:rsidRPr="00163EBB" w:rsidRDefault="00FB4982">
      <w:pPr>
        <w:numPr>
          <w:ilvl w:val="0"/>
          <w:numId w:val="1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FB4982" w:rsidRPr="00163EBB" w:rsidRDefault="00FB4982">
      <w:pPr>
        <w:numPr>
          <w:ilvl w:val="0"/>
          <w:numId w:val="1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институтах гражданского общества, о возможностях участия граждан в общественном управлении;</w:t>
      </w:r>
      <w:r>
        <w:rPr>
          <w:color w:val="000000"/>
          <w:sz w:val="24"/>
          <w:szCs w:val="24"/>
        </w:rPr>
        <w:t> </w:t>
      </w:r>
      <w:r w:rsidRPr="00163EBB">
        <w:rPr>
          <w:color w:val="000000"/>
          <w:sz w:val="24"/>
          <w:szCs w:val="24"/>
          <w:lang w:val="ru-RU"/>
        </w:rPr>
        <w:t>правах и обязанностях гражданина России;</w:t>
      </w:r>
    </w:p>
    <w:p w:rsidR="00FB4982" w:rsidRPr="00163EBB" w:rsidRDefault="00FB4982">
      <w:pPr>
        <w:numPr>
          <w:ilvl w:val="0"/>
          <w:numId w:val="1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FB4982" w:rsidRPr="00163EBB" w:rsidRDefault="00FB4982">
      <w:pPr>
        <w:numPr>
          <w:ilvl w:val="0"/>
          <w:numId w:val="1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FB4982" w:rsidRPr="00163EBB" w:rsidRDefault="00FB4982">
      <w:pPr>
        <w:numPr>
          <w:ilvl w:val="0"/>
          <w:numId w:val="1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FB4982" w:rsidRPr="00163EBB" w:rsidRDefault="00FB4982">
      <w:pPr>
        <w:numPr>
          <w:ilvl w:val="0"/>
          <w:numId w:val="1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FB4982" w:rsidRPr="00163EBB" w:rsidRDefault="00FB4982">
      <w:pPr>
        <w:numPr>
          <w:ilvl w:val="0"/>
          <w:numId w:val="1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 w:rsidR="00FB4982" w:rsidRPr="00163EBB" w:rsidRDefault="00FB4982">
      <w:pPr>
        <w:numPr>
          <w:ilvl w:val="0"/>
          <w:numId w:val="1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FB4982" w:rsidRPr="00163EBB" w:rsidRDefault="00FB4982">
      <w:pPr>
        <w:numPr>
          <w:ilvl w:val="0"/>
          <w:numId w:val="1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влиянии нравственности человека на состояние его здоровья и здоровья окружающих его людей;</w:t>
      </w:r>
      <w:r>
        <w:rPr>
          <w:color w:val="000000"/>
          <w:sz w:val="24"/>
          <w:szCs w:val="24"/>
        </w:rPr>
        <w:t> </w:t>
      </w:r>
      <w:r w:rsidRPr="00163EBB">
        <w:rPr>
          <w:color w:val="000000"/>
          <w:sz w:val="24"/>
          <w:szCs w:val="24"/>
          <w:lang w:val="ru-RU"/>
        </w:rPr>
        <w:t>душевной и физической красоте человека;</w:t>
      </w:r>
    </w:p>
    <w:p w:rsidR="00FB4982" w:rsidRPr="00163EBB" w:rsidRDefault="00FB4982">
      <w:pPr>
        <w:numPr>
          <w:ilvl w:val="0"/>
          <w:numId w:val="1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важности</w:t>
      </w:r>
      <w:r>
        <w:rPr>
          <w:color w:val="000000"/>
          <w:sz w:val="24"/>
          <w:szCs w:val="24"/>
        </w:rPr>
        <w:t> </w:t>
      </w:r>
      <w:r w:rsidRPr="00163EBB">
        <w:rPr>
          <w:color w:val="000000"/>
          <w:sz w:val="24"/>
          <w:szCs w:val="24"/>
          <w:lang w:val="ru-RU"/>
        </w:rPr>
        <w:t>физической культуры и спорта для здоровья человека, его образования, труда и творчества;</w:t>
      </w:r>
    </w:p>
    <w:p w:rsidR="00FB4982" w:rsidRPr="00163EBB" w:rsidRDefault="00FB4982">
      <w:pPr>
        <w:numPr>
          <w:ilvl w:val="0"/>
          <w:numId w:val="11"/>
        </w:numPr>
        <w:ind w:left="780" w:right="180"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активной роли</w:t>
      </w:r>
      <w:r>
        <w:rPr>
          <w:color w:val="000000"/>
          <w:sz w:val="24"/>
          <w:szCs w:val="24"/>
        </w:rPr>
        <w:t> </w:t>
      </w:r>
      <w:r w:rsidRPr="00163EBB">
        <w:rPr>
          <w:color w:val="000000"/>
          <w:sz w:val="24"/>
          <w:szCs w:val="24"/>
          <w:lang w:val="ru-RU"/>
        </w:rPr>
        <w:t>человека в природе.</w:t>
      </w:r>
    </w:p>
    <w:p w:rsidR="00FB4982" w:rsidRDefault="00FB498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Сформировано ценностное отношение:</w:t>
      </w:r>
    </w:p>
    <w:p w:rsidR="00FB4982" w:rsidRPr="00163EBB" w:rsidRDefault="00FB4982">
      <w:pPr>
        <w:numPr>
          <w:ilvl w:val="0"/>
          <w:numId w:val="12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FB4982" w:rsidRDefault="00FB4982">
      <w:pPr>
        <w:numPr>
          <w:ilvl w:val="0"/>
          <w:numId w:val="12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семье и семейным традициям;</w:t>
      </w:r>
    </w:p>
    <w:p w:rsidR="00FB4982" w:rsidRDefault="00FB4982">
      <w:pPr>
        <w:numPr>
          <w:ilvl w:val="0"/>
          <w:numId w:val="12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учебе, труду и творчеству;</w:t>
      </w:r>
    </w:p>
    <w:p w:rsidR="00FB4982" w:rsidRDefault="00FB4982" w:rsidP="006E3399">
      <w:pPr>
        <w:numPr>
          <w:ilvl w:val="0"/>
          <w:numId w:val="12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FB4982" w:rsidRPr="00163EBB" w:rsidRDefault="00FB4982" w:rsidP="006E3399">
      <w:pPr>
        <w:numPr>
          <w:ilvl w:val="0"/>
          <w:numId w:val="12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-</w:t>
      </w:r>
      <w:r w:rsidRPr="00163EBB">
        <w:rPr>
          <w:color w:val="000000"/>
          <w:sz w:val="24"/>
          <w:szCs w:val="24"/>
          <w:lang w:val="ru-RU"/>
        </w:rPr>
        <w:t>природе и всем формам жизни.</w:t>
      </w:r>
    </w:p>
    <w:p w:rsidR="00FB4982" w:rsidRDefault="00FB498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Сформирован интерес:</w:t>
      </w:r>
    </w:p>
    <w:p w:rsidR="00FB4982" w:rsidRPr="00163EBB" w:rsidRDefault="00FB4982">
      <w:pPr>
        <w:numPr>
          <w:ilvl w:val="0"/>
          <w:numId w:val="1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 w:rsidR="00FB4982" w:rsidRPr="00163EBB" w:rsidRDefault="00FB4982">
      <w:pPr>
        <w:numPr>
          <w:ilvl w:val="0"/>
          <w:numId w:val="1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общественным явлениям, понимать</w:t>
      </w:r>
      <w:r>
        <w:rPr>
          <w:color w:val="000000"/>
          <w:sz w:val="24"/>
          <w:szCs w:val="24"/>
        </w:rPr>
        <w:t> </w:t>
      </w:r>
      <w:r w:rsidRPr="00163EBB">
        <w:rPr>
          <w:color w:val="000000"/>
          <w:sz w:val="24"/>
          <w:szCs w:val="24"/>
          <w:lang w:val="ru-RU"/>
        </w:rPr>
        <w:t>активную</w:t>
      </w:r>
      <w:r>
        <w:rPr>
          <w:color w:val="000000"/>
          <w:sz w:val="24"/>
          <w:szCs w:val="24"/>
        </w:rPr>
        <w:t> </w:t>
      </w:r>
      <w:r w:rsidRPr="00163EBB">
        <w:rPr>
          <w:color w:val="000000"/>
          <w:sz w:val="24"/>
          <w:szCs w:val="24"/>
          <w:lang w:val="ru-RU"/>
        </w:rPr>
        <w:t>роль человека в обществе;</w:t>
      </w:r>
    </w:p>
    <w:p w:rsidR="00FB4982" w:rsidRPr="00163EBB" w:rsidRDefault="00FB4982">
      <w:pPr>
        <w:numPr>
          <w:ilvl w:val="0"/>
          <w:numId w:val="1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FB4982" w:rsidRPr="00163EBB" w:rsidRDefault="00FB4982">
      <w:pPr>
        <w:numPr>
          <w:ilvl w:val="0"/>
          <w:numId w:val="1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природе, природным явлениям и формам жизни;</w:t>
      </w:r>
    </w:p>
    <w:p w:rsidR="00FB4982" w:rsidRDefault="00FB4982">
      <w:pPr>
        <w:numPr>
          <w:ilvl w:val="0"/>
          <w:numId w:val="13"/>
        </w:numPr>
        <w:ind w:left="780"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художественному творчеству.</w:t>
      </w:r>
    </w:p>
    <w:p w:rsidR="00FB4982" w:rsidRDefault="00FB498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Сформированы умения:</w:t>
      </w:r>
    </w:p>
    <w:p w:rsidR="00FB4982" w:rsidRPr="00163EBB" w:rsidRDefault="00FB4982">
      <w:pPr>
        <w:numPr>
          <w:ilvl w:val="0"/>
          <w:numId w:val="14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устанавливать</w:t>
      </w:r>
      <w:r>
        <w:rPr>
          <w:color w:val="000000"/>
          <w:sz w:val="24"/>
          <w:szCs w:val="24"/>
        </w:rPr>
        <w:t> </w:t>
      </w:r>
      <w:r w:rsidRPr="00163EBB">
        <w:rPr>
          <w:color w:val="000000"/>
          <w:sz w:val="24"/>
          <w:szCs w:val="24"/>
          <w:lang w:val="ru-RU"/>
        </w:rPr>
        <w:t>дружеские</w:t>
      </w:r>
      <w:r>
        <w:rPr>
          <w:color w:val="000000"/>
          <w:sz w:val="24"/>
          <w:szCs w:val="24"/>
        </w:rPr>
        <w:t> </w:t>
      </w:r>
      <w:r w:rsidRPr="00163EBB">
        <w:rPr>
          <w:color w:val="000000"/>
          <w:sz w:val="24"/>
          <w:szCs w:val="24"/>
          <w:lang w:val="ru-RU"/>
        </w:rPr>
        <w:t>взаимоотношения в коллективе, основанные</w:t>
      </w:r>
      <w:r>
        <w:rPr>
          <w:color w:val="000000"/>
          <w:sz w:val="24"/>
          <w:szCs w:val="24"/>
        </w:rPr>
        <w:t> </w:t>
      </w:r>
      <w:r w:rsidRPr="00163EBB">
        <w:rPr>
          <w:color w:val="000000"/>
          <w:sz w:val="24"/>
          <w:szCs w:val="24"/>
          <w:lang w:val="ru-RU"/>
        </w:rPr>
        <w:t>на взаимопомощи и взаимной поддержке;</w:t>
      </w:r>
    </w:p>
    <w:p w:rsidR="00FB4982" w:rsidRPr="00163EBB" w:rsidRDefault="00FB4982">
      <w:pPr>
        <w:numPr>
          <w:ilvl w:val="0"/>
          <w:numId w:val="14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проявлять бережное, гуманное отношение ко всему живому;</w:t>
      </w:r>
    </w:p>
    <w:p w:rsidR="00FB4982" w:rsidRPr="00163EBB" w:rsidRDefault="00FB4982">
      <w:pPr>
        <w:numPr>
          <w:ilvl w:val="0"/>
          <w:numId w:val="14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соблюдать общепринятые нормы поведения в обществе;</w:t>
      </w:r>
    </w:p>
    <w:p w:rsidR="00FB4982" w:rsidRDefault="00FB4982" w:rsidP="0009515D">
      <w:pPr>
        <w:numPr>
          <w:ilvl w:val="0"/>
          <w:numId w:val="14"/>
        </w:numPr>
        <w:ind w:left="780" w:right="180"/>
        <w:rPr>
          <w:color w:val="000000"/>
          <w:sz w:val="24"/>
          <w:szCs w:val="24"/>
          <w:lang w:val="ru-RU"/>
        </w:rPr>
      </w:pPr>
      <w:r w:rsidRPr="00163EBB">
        <w:rPr>
          <w:color w:val="000000"/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FB4982" w:rsidRPr="0081723F" w:rsidRDefault="00FB4982" w:rsidP="0081723F">
      <w:pPr>
        <w:pStyle w:val="Heading1"/>
        <w:ind w:right="3761"/>
        <w:jc w:val="center"/>
        <w:rPr>
          <w:rFonts w:ascii="Times New Roman" w:hAnsi="Times New Roman"/>
          <w:color w:val="171717"/>
          <w:spacing w:val="-67"/>
          <w:sz w:val="24"/>
          <w:szCs w:val="24"/>
          <w:lang w:val="ru-RU"/>
        </w:rPr>
      </w:pPr>
      <w:r>
        <w:rPr>
          <w:rFonts w:ascii="Times New Roman" w:hAnsi="Times New Roman"/>
          <w:color w:val="171717"/>
          <w:sz w:val="24"/>
          <w:szCs w:val="24"/>
          <w:lang w:val="ru-RU"/>
        </w:rPr>
        <w:t xml:space="preserve">                                  </w:t>
      </w:r>
      <w:r w:rsidRPr="0081723F">
        <w:rPr>
          <w:rFonts w:ascii="Times New Roman" w:hAnsi="Times New Roman"/>
          <w:color w:val="171717"/>
          <w:sz w:val="24"/>
          <w:szCs w:val="24"/>
        </w:rPr>
        <w:t>Тематическое</w:t>
      </w:r>
      <w:r w:rsidRPr="0081723F">
        <w:rPr>
          <w:rFonts w:ascii="Times New Roman" w:hAnsi="Times New Roman"/>
          <w:color w:val="171717"/>
          <w:spacing w:val="-15"/>
          <w:sz w:val="24"/>
          <w:szCs w:val="24"/>
        </w:rPr>
        <w:t xml:space="preserve"> </w:t>
      </w:r>
      <w:r w:rsidRPr="0081723F">
        <w:rPr>
          <w:rFonts w:ascii="Times New Roman" w:hAnsi="Times New Roman"/>
          <w:color w:val="171717"/>
          <w:spacing w:val="-15"/>
          <w:sz w:val="24"/>
          <w:szCs w:val="24"/>
          <w:lang w:val="ru-RU"/>
        </w:rPr>
        <w:t xml:space="preserve"> </w:t>
      </w:r>
      <w:r w:rsidRPr="0081723F">
        <w:rPr>
          <w:rFonts w:ascii="Times New Roman" w:hAnsi="Times New Roman"/>
          <w:color w:val="171717"/>
          <w:sz w:val="24"/>
          <w:szCs w:val="24"/>
        </w:rPr>
        <w:t>планирование</w:t>
      </w:r>
    </w:p>
    <w:p w:rsidR="00FB4982" w:rsidRPr="0081723F" w:rsidRDefault="00FB4982" w:rsidP="0081723F">
      <w:pPr>
        <w:pStyle w:val="Heading1"/>
        <w:ind w:left="2613" w:right="3761"/>
        <w:jc w:val="center"/>
        <w:rPr>
          <w:rFonts w:ascii="Times New Roman" w:hAnsi="Times New Roman"/>
          <w:sz w:val="24"/>
          <w:szCs w:val="24"/>
          <w:lang w:val="ru-RU"/>
        </w:rPr>
      </w:pPr>
      <w:r w:rsidRPr="0081723F">
        <w:rPr>
          <w:rFonts w:ascii="Times New Roman" w:hAnsi="Times New Roman"/>
          <w:sz w:val="24"/>
          <w:szCs w:val="24"/>
        </w:rPr>
        <w:t>1 класс</w:t>
      </w: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1"/>
        <w:gridCol w:w="2127"/>
        <w:gridCol w:w="2550"/>
        <w:gridCol w:w="994"/>
        <w:gridCol w:w="2559"/>
        <w:gridCol w:w="855"/>
      </w:tblGrid>
      <w:tr w:rsidR="00FB4982" w:rsidTr="006E3399">
        <w:trPr>
          <w:trHeight w:val="489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5" w:lineRule="exact"/>
              <w:rPr>
                <w:b/>
                <w:lang w:val="en-US"/>
              </w:rPr>
            </w:pPr>
            <w:r>
              <w:rPr>
                <w:b/>
                <w:color w:val="171717"/>
                <w:lang w:val="en-US"/>
              </w:rPr>
              <w:t>№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line="235" w:lineRule="exact"/>
              <w:rPr>
                <w:b/>
                <w:lang w:val="en-US"/>
              </w:rPr>
            </w:pPr>
            <w:r>
              <w:rPr>
                <w:b/>
                <w:color w:val="171717"/>
                <w:lang w:val="en-US"/>
              </w:rPr>
              <w:t>Тема</w:t>
            </w:r>
            <w:r>
              <w:rPr>
                <w:b/>
                <w:color w:val="171717"/>
                <w:spacing w:val="-8"/>
                <w:lang w:val="en-US"/>
              </w:rPr>
              <w:t xml:space="preserve"> </w:t>
            </w:r>
            <w:r>
              <w:rPr>
                <w:b/>
                <w:color w:val="171717"/>
                <w:lang w:val="en-US"/>
              </w:rPr>
              <w:t>занятия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spacing w:line="244" w:lineRule="exact"/>
              <w:ind w:left="216" w:right="410"/>
              <w:rPr>
                <w:b/>
                <w:lang w:val="en-US"/>
              </w:rPr>
            </w:pPr>
            <w:r>
              <w:rPr>
                <w:b/>
                <w:color w:val="171717"/>
                <w:lang w:val="en-US"/>
              </w:rPr>
              <w:t>Форма проведения</w:t>
            </w:r>
            <w:r>
              <w:rPr>
                <w:b/>
                <w:color w:val="171717"/>
                <w:spacing w:val="-52"/>
                <w:lang w:val="en-US"/>
              </w:rPr>
              <w:t xml:space="preserve"> </w:t>
            </w:r>
            <w:r>
              <w:rPr>
                <w:b/>
                <w:color w:val="171717"/>
                <w:lang w:val="en-US"/>
              </w:rPr>
              <w:t>занятия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5" w:lineRule="exact"/>
              <w:ind w:left="215"/>
              <w:rPr>
                <w:b/>
                <w:lang w:val="en-US"/>
              </w:rPr>
            </w:pPr>
            <w:r>
              <w:rPr>
                <w:b/>
                <w:color w:val="171717"/>
                <w:lang w:val="en-US"/>
              </w:rPr>
              <w:t>Часы</w:t>
            </w:r>
          </w:p>
        </w:tc>
        <w:tc>
          <w:tcPr>
            <w:tcW w:w="2559" w:type="dxa"/>
          </w:tcPr>
          <w:p w:rsidR="00FB4982" w:rsidRDefault="00FB4982">
            <w:pPr>
              <w:pStyle w:val="TableParagraph"/>
              <w:spacing w:line="235" w:lineRule="exact"/>
              <w:ind w:left="215"/>
              <w:rPr>
                <w:b/>
                <w:lang w:val="en-US"/>
              </w:rPr>
            </w:pPr>
            <w:r>
              <w:rPr>
                <w:b/>
                <w:color w:val="171717"/>
                <w:lang w:val="en-US"/>
              </w:rPr>
              <w:t>ЦОР/ЭОР</w:t>
            </w: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spacing w:line="235" w:lineRule="exact"/>
              <w:ind w:left="215"/>
              <w:rPr>
                <w:b/>
                <w:lang w:val="en-US"/>
              </w:rPr>
            </w:pPr>
            <w:r>
              <w:rPr>
                <w:b/>
                <w:color w:val="171717"/>
                <w:lang w:val="en-US"/>
              </w:rPr>
              <w:t>Дата</w:t>
            </w:r>
          </w:p>
        </w:tc>
      </w:tr>
      <w:tr w:rsidR="00FB4982" w:rsidTr="006E3399">
        <w:trPr>
          <w:trHeight w:val="273"/>
        </w:trPr>
        <w:tc>
          <w:tcPr>
            <w:tcW w:w="9796" w:type="dxa"/>
            <w:gridSpan w:val="6"/>
          </w:tcPr>
          <w:p w:rsidR="00FB4982" w:rsidRDefault="00FB4982">
            <w:pPr>
              <w:pStyle w:val="TableParagraph"/>
              <w:spacing w:line="253" w:lineRule="exact"/>
              <w:ind w:left="110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Сентябрь</w:t>
            </w:r>
          </w:p>
        </w:tc>
      </w:tr>
      <w:tr w:rsidR="00FB4982" w:rsidTr="006E3399">
        <w:trPr>
          <w:trHeight w:val="278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44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line="25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Зачем</w:t>
            </w:r>
            <w:r>
              <w:rPr>
                <w:color w:val="171717"/>
                <w:spacing w:val="-6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я</w:t>
            </w:r>
            <w:r>
              <w:rPr>
                <w:color w:val="171717"/>
                <w:spacing w:val="-4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учусь?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spacing w:line="244" w:lineRule="exact"/>
              <w:ind w:left="216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Викторина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44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 w:val="restart"/>
          </w:tcPr>
          <w:p w:rsidR="00FB4982" w:rsidRDefault="00FB4982">
            <w:pPr>
              <w:pStyle w:val="TableParagraph"/>
              <w:spacing w:line="204" w:lineRule="auto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school-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collection.edu.ru/colle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ction/</w:t>
            </w:r>
          </w:p>
          <w:p w:rsidR="00FB4982" w:rsidRDefault="00FB4982">
            <w:pPr>
              <w:pStyle w:val="TableParagraph"/>
              <w:ind w:left="109" w:right="1493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edsoo.ru/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Metodich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eskie_vid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eouroki.h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tm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apkpro.ru</w:t>
            </w:r>
          </w:p>
          <w:p w:rsidR="00FB4982" w:rsidRDefault="00FB4982">
            <w:pPr>
              <w:pStyle w:val="TableParagraph"/>
              <w:spacing w:line="235" w:lineRule="auto"/>
              <w:ind w:left="109" w:right="1513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/razgovor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y-o-</w:t>
            </w:r>
          </w:p>
          <w:p w:rsidR="00FB4982" w:rsidRDefault="00FB4982">
            <w:pPr>
              <w:pStyle w:val="TableParagraph"/>
              <w:spacing w:line="261" w:lineRule="exact"/>
              <w:ind w:left="109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vazhnom</w:t>
            </w: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</w:tr>
      <w:tr w:rsidR="00FB4982" w:rsidTr="006E3399">
        <w:trPr>
          <w:trHeight w:val="825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2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Где</w:t>
            </w:r>
            <w:r>
              <w:rPr>
                <w:color w:val="171717"/>
                <w:spacing w:val="-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мы</w:t>
            </w:r>
            <w:r>
              <w:rPr>
                <w:color w:val="171717"/>
                <w:spacing w:val="-2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живем?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spacing w:line="235" w:lineRule="auto"/>
              <w:ind w:left="216" w:right="782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Работа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с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интерактивной</w:t>
            </w:r>
          </w:p>
          <w:p w:rsidR="00FB4982" w:rsidRDefault="00FB4982">
            <w:pPr>
              <w:pStyle w:val="TableParagraph"/>
              <w:spacing w:line="261" w:lineRule="exact"/>
              <w:ind w:left="216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картой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68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lang w:val="en-US"/>
              </w:rPr>
            </w:pPr>
          </w:p>
        </w:tc>
      </w:tr>
      <w:tr w:rsidR="00FB4982" w:rsidTr="006E3399">
        <w:trPr>
          <w:trHeight w:val="792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44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3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line="244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Мечтаю</w:t>
            </w:r>
            <w:r>
              <w:rPr>
                <w:color w:val="171717"/>
                <w:spacing w:val="-3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летать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spacing w:line="238" w:lineRule="exact"/>
              <w:ind w:left="216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Работа</w:t>
            </w:r>
            <w:r>
              <w:rPr>
                <w:color w:val="171717"/>
                <w:spacing w:val="-3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с</w:t>
            </w:r>
          </w:p>
          <w:p w:rsidR="00FB4982" w:rsidRDefault="00FB4982">
            <w:pPr>
              <w:pStyle w:val="TableParagraph"/>
              <w:spacing w:line="269" w:lineRule="exact"/>
              <w:ind w:left="216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интерактивными</w:t>
            </w:r>
          </w:p>
          <w:p w:rsidR="00FB4982" w:rsidRDefault="00FB4982">
            <w:pPr>
              <w:pStyle w:val="TableParagraph"/>
              <w:spacing w:line="265" w:lineRule="exact"/>
              <w:ind w:left="216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карточками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44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lang w:val="en-US"/>
              </w:rPr>
            </w:pPr>
          </w:p>
        </w:tc>
      </w:tr>
      <w:tr w:rsidR="00FB4982" w:rsidTr="006E3399">
        <w:trPr>
          <w:trHeight w:val="1266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44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4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line="192" w:lineRule="auto"/>
              <w:ind w:right="301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Традиции моей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семьи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spacing w:line="192" w:lineRule="auto"/>
              <w:ind w:left="216" w:right="1156"/>
              <w:rPr>
                <w:sz w:val="24"/>
                <w:lang w:val="en-US"/>
              </w:rPr>
            </w:pPr>
            <w:r>
              <w:rPr>
                <w:color w:val="171717"/>
                <w:spacing w:val="-2"/>
                <w:sz w:val="24"/>
                <w:lang w:val="en-US"/>
              </w:rPr>
              <w:t>Творческая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мастерская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44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lang w:val="en-US"/>
              </w:rPr>
            </w:pPr>
          </w:p>
        </w:tc>
      </w:tr>
      <w:tr w:rsidR="00FB4982" w:rsidTr="006E3399">
        <w:trPr>
          <w:trHeight w:val="278"/>
        </w:trPr>
        <w:tc>
          <w:tcPr>
            <w:tcW w:w="9796" w:type="dxa"/>
            <w:gridSpan w:val="6"/>
          </w:tcPr>
          <w:p w:rsidR="00FB4982" w:rsidRDefault="00FB4982">
            <w:pPr>
              <w:pStyle w:val="TableParagraph"/>
              <w:spacing w:line="258" w:lineRule="exact"/>
              <w:ind w:left="110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Октябрь</w:t>
            </w:r>
          </w:p>
        </w:tc>
      </w:tr>
      <w:tr w:rsidR="00FB4982" w:rsidTr="006E3399">
        <w:trPr>
          <w:trHeight w:val="825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44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5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line="235" w:lineRule="auto"/>
              <w:ind w:right="861"/>
              <w:rPr>
                <w:sz w:val="24"/>
              </w:rPr>
            </w:pPr>
            <w:r>
              <w:rPr>
                <w:color w:val="171717"/>
                <w:sz w:val="24"/>
              </w:rPr>
              <w:t>Если бы я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был</w:t>
            </w:r>
          </w:p>
          <w:p w:rsidR="00FB4982" w:rsidRDefault="00FB498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>учителем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spacing w:line="244" w:lineRule="exact"/>
              <w:ind w:left="216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Групповая</w:t>
            </w:r>
            <w:r>
              <w:rPr>
                <w:color w:val="171717"/>
                <w:spacing w:val="-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работа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44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 w:val="restart"/>
          </w:tcPr>
          <w:p w:rsidR="00FB4982" w:rsidRDefault="00FB4982">
            <w:pPr>
              <w:pStyle w:val="TableParagraph"/>
              <w:spacing w:before="1" w:line="204" w:lineRule="auto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school-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collection.edu.ru/colle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ction/</w:t>
            </w:r>
          </w:p>
          <w:p w:rsidR="00FB4982" w:rsidRDefault="00FB4982">
            <w:pPr>
              <w:pStyle w:val="TableParagraph"/>
              <w:ind w:left="109" w:right="1493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edsoo.ru/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Metodich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eskie_vid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eouroki.h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tm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apkpro.ru</w:t>
            </w:r>
          </w:p>
          <w:p w:rsidR="00FB4982" w:rsidRDefault="00FB4982">
            <w:pPr>
              <w:pStyle w:val="TableParagraph"/>
              <w:ind w:left="109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/razgovor</w:t>
            </w:r>
          </w:p>
          <w:p w:rsidR="00FB4982" w:rsidRDefault="00FB4982">
            <w:pPr>
              <w:pStyle w:val="TableParagraph"/>
              <w:spacing w:line="274" w:lineRule="exact"/>
              <w:ind w:left="109" w:right="1540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y-o-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vazhnom</w:t>
            </w: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lang w:val="en-US"/>
              </w:rPr>
            </w:pPr>
          </w:p>
        </w:tc>
      </w:tr>
      <w:tr w:rsidR="00FB4982" w:rsidTr="006E3399">
        <w:trPr>
          <w:trHeight w:val="446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44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6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line="220" w:lineRule="exact"/>
              <w:ind w:right="45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Отечество- от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слова</w:t>
            </w:r>
            <w:r>
              <w:rPr>
                <w:color w:val="171717"/>
                <w:spacing w:val="-3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«отец»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spacing w:line="244" w:lineRule="exact"/>
              <w:ind w:left="216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Групповая</w:t>
            </w:r>
            <w:r>
              <w:rPr>
                <w:color w:val="171717"/>
                <w:spacing w:val="-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работа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44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lang w:val="en-US"/>
              </w:rPr>
            </w:pPr>
          </w:p>
        </w:tc>
      </w:tr>
      <w:tr w:rsidR="00FB4982" w:rsidTr="006E3399">
        <w:trPr>
          <w:trHeight w:val="960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44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7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before="1" w:line="204" w:lineRule="auto"/>
              <w:ind w:right="334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Я</w:t>
            </w:r>
            <w:r>
              <w:rPr>
                <w:color w:val="171717"/>
                <w:spacing w:val="-10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хочу</w:t>
            </w:r>
            <w:r>
              <w:rPr>
                <w:color w:val="171717"/>
                <w:spacing w:val="-13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увидеть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музыку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spacing w:line="206" w:lineRule="auto"/>
              <w:ind w:left="216" w:right="1265"/>
              <w:rPr>
                <w:sz w:val="24"/>
                <w:lang w:val="en-US"/>
              </w:rPr>
            </w:pPr>
            <w:r>
              <w:rPr>
                <w:color w:val="171717"/>
                <w:spacing w:val="-2"/>
                <w:sz w:val="24"/>
                <w:lang w:val="en-US"/>
              </w:rPr>
              <w:t>Творческ</w:t>
            </w:r>
            <w:r>
              <w:rPr>
                <w:color w:val="171717"/>
                <w:sz w:val="24"/>
                <w:lang w:val="en-US"/>
              </w:rPr>
              <w:t>я</w:t>
            </w:r>
          </w:p>
          <w:p w:rsidR="00FB4982" w:rsidRDefault="00FB4982">
            <w:pPr>
              <w:pStyle w:val="TableParagraph"/>
              <w:spacing w:line="240" w:lineRule="exact"/>
              <w:ind w:left="216" w:right="1296"/>
              <w:rPr>
                <w:sz w:val="24"/>
                <w:lang w:val="en-US"/>
              </w:rPr>
            </w:pPr>
            <w:r>
              <w:rPr>
                <w:color w:val="171717"/>
                <w:spacing w:val="-2"/>
                <w:sz w:val="24"/>
                <w:lang w:val="en-US"/>
              </w:rPr>
              <w:t>мастерска</w:t>
            </w:r>
            <w:r>
              <w:rPr>
                <w:color w:val="171717"/>
                <w:sz w:val="24"/>
                <w:lang w:val="en-US"/>
              </w:rPr>
              <w:t>я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44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lang w:val="en-US"/>
              </w:rPr>
            </w:pPr>
          </w:p>
        </w:tc>
      </w:tr>
      <w:tr w:rsidR="00FB4982" w:rsidTr="006E3399">
        <w:trPr>
          <w:trHeight w:val="930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44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8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line="244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Я</w:t>
            </w:r>
            <w:r>
              <w:rPr>
                <w:color w:val="171717"/>
                <w:spacing w:val="-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и</w:t>
            </w:r>
            <w:r>
              <w:rPr>
                <w:color w:val="171717"/>
                <w:spacing w:val="-2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моя</w:t>
            </w:r>
            <w:r>
              <w:rPr>
                <w:color w:val="171717"/>
                <w:spacing w:val="-2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семья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spacing w:before="8" w:line="194" w:lineRule="auto"/>
              <w:ind w:left="216" w:right="510"/>
              <w:rPr>
                <w:sz w:val="24"/>
                <w:lang w:val="en-US"/>
              </w:rPr>
            </w:pPr>
            <w:r>
              <w:rPr>
                <w:color w:val="171717"/>
                <w:spacing w:val="-1"/>
                <w:sz w:val="24"/>
                <w:lang w:val="en-US"/>
              </w:rPr>
              <w:t xml:space="preserve">Строим </w:t>
            </w:r>
            <w:r>
              <w:rPr>
                <w:color w:val="171717"/>
                <w:sz w:val="24"/>
                <w:lang w:val="en-US"/>
              </w:rPr>
              <w:t>семейное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древо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44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lang w:val="en-US"/>
              </w:rPr>
            </w:pPr>
          </w:p>
        </w:tc>
      </w:tr>
      <w:tr w:rsidR="00FB4982" w:rsidTr="006E3399">
        <w:trPr>
          <w:trHeight w:val="273"/>
        </w:trPr>
        <w:tc>
          <w:tcPr>
            <w:tcW w:w="9796" w:type="dxa"/>
            <w:gridSpan w:val="6"/>
          </w:tcPr>
          <w:p w:rsidR="00FB4982" w:rsidRDefault="00FB4982">
            <w:pPr>
              <w:pStyle w:val="TableParagraph"/>
              <w:spacing w:line="254" w:lineRule="exact"/>
              <w:ind w:left="110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Ноябрь</w:t>
            </w:r>
          </w:p>
        </w:tc>
      </w:tr>
      <w:tr w:rsidR="00FB4982" w:rsidTr="006E3399">
        <w:trPr>
          <w:trHeight w:val="690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44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9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before="6" w:line="196" w:lineRule="auto"/>
              <w:ind w:right="169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Что</w:t>
            </w:r>
            <w:r>
              <w:rPr>
                <w:color w:val="171717"/>
                <w:spacing w:val="5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такое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Единства</w:t>
            </w:r>
            <w:r>
              <w:rPr>
                <w:color w:val="171717"/>
                <w:spacing w:val="-13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народа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spacing w:line="221" w:lineRule="exact"/>
              <w:ind w:left="216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Работа</w:t>
            </w:r>
            <w:r>
              <w:rPr>
                <w:color w:val="171717"/>
                <w:spacing w:val="-3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с</w:t>
            </w:r>
          </w:p>
          <w:p w:rsidR="00FB4982" w:rsidRDefault="00FB4982">
            <w:pPr>
              <w:pStyle w:val="TableParagraph"/>
              <w:spacing w:line="226" w:lineRule="exact"/>
              <w:ind w:left="216" w:right="782"/>
              <w:rPr>
                <w:sz w:val="24"/>
                <w:lang w:val="en-US"/>
              </w:rPr>
            </w:pPr>
            <w:r>
              <w:rPr>
                <w:color w:val="171717"/>
                <w:spacing w:val="-1"/>
                <w:sz w:val="24"/>
                <w:lang w:val="en-US"/>
              </w:rPr>
              <w:t>интерактивной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картой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44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 w:val="restart"/>
          </w:tcPr>
          <w:p w:rsidR="00FB4982" w:rsidRDefault="00FB4982">
            <w:pPr>
              <w:pStyle w:val="TableParagraph"/>
              <w:spacing w:line="204" w:lineRule="auto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school-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collection.edu.ru/colle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ction/</w:t>
            </w:r>
          </w:p>
          <w:p w:rsidR="00FB4982" w:rsidRDefault="00FB4982">
            <w:pPr>
              <w:pStyle w:val="TableParagraph"/>
              <w:ind w:left="109" w:right="1493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edsoo.ru/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Metodich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eskie_vid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eouroki.h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tm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apkpro.ru</w:t>
            </w:r>
          </w:p>
          <w:p w:rsidR="00FB4982" w:rsidRDefault="00FB4982">
            <w:pPr>
              <w:pStyle w:val="TableParagraph"/>
              <w:spacing w:line="274" w:lineRule="exact"/>
              <w:ind w:left="109" w:right="1513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/razgovor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y-o-</w:t>
            </w: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lang w:val="en-US"/>
              </w:rPr>
            </w:pPr>
          </w:p>
        </w:tc>
      </w:tr>
      <w:tr w:rsidR="00FB4982" w:rsidTr="006E3399">
        <w:trPr>
          <w:trHeight w:val="273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2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10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line="22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Память</w:t>
            </w:r>
            <w:r>
              <w:rPr>
                <w:color w:val="171717"/>
                <w:spacing w:val="-6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времен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spacing w:line="229" w:lineRule="exact"/>
              <w:ind w:left="216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Викторина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29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</w:tr>
      <w:tr w:rsidR="00FB4982" w:rsidTr="006E3399">
        <w:trPr>
          <w:trHeight w:val="474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44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11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line="240" w:lineRule="exact"/>
              <w:ind w:right="376"/>
              <w:rPr>
                <w:sz w:val="24"/>
              </w:rPr>
            </w:pPr>
            <w:r>
              <w:rPr>
                <w:color w:val="171717"/>
                <w:sz w:val="24"/>
              </w:rPr>
              <w:t>Самое главное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слово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</w:t>
            </w:r>
            <w:r>
              <w:rPr>
                <w:color w:val="171717"/>
                <w:spacing w:val="-1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земле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spacing w:before="3" w:line="226" w:lineRule="exact"/>
              <w:ind w:left="216" w:right="1146"/>
              <w:rPr>
                <w:sz w:val="24"/>
                <w:lang w:val="en-US"/>
              </w:rPr>
            </w:pPr>
            <w:r>
              <w:rPr>
                <w:color w:val="171717"/>
                <w:spacing w:val="-1"/>
                <w:sz w:val="24"/>
                <w:lang w:val="en-US"/>
              </w:rPr>
              <w:t>Творческая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мастерская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44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lang w:val="en-US"/>
              </w:rPr>
            </w:pPr>
          </w:p>
        </w:tc>
      </w:tr>
      <w:tr w:rsidR="00FB4982" w:rsidTr="006E3399">
        <w:trPr>
          <w:trHeight w:val="1444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12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line="204" w:lineRule="auto"/>
              <w:ind w:right="370"/>
              <w:rPr>
                <w:sz w:val="24"/>
              </w:rPr>
            </w:pPr>
            <w:r>
              <w:rPr>
                <w:color w:val="171717"/>
                <w:sz w:val="24"/>
              </w:rPr>
              <w:t>Какие в нашей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стране есть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символы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spacing w:line="231" w:lineRule="exact"/>
              <w:ind w:left="216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Работа</w:t>
            </w:r>
            <w:r>
              <w:rPr>
                <w:color w:val="171717"/>
                <w:spacing w:val="-3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с</w:t>
            </w:r>
          </w:p>
          <w:p w:rsidR="00FB4982" w:rsidRDefault="00FB4982">
            <w:pPr>
              <w:pStyle w:val="TableParagraph"/>
              <w:ind w:left="216" w:right="676"/>
              <w:rPr>
                <w:sz w:val="24"/>
                <w:lang w:val="en-US"/>
              </w:rPr>
            </w:pPr>
            <w:r>
              <w:rPr>
                <w:color w:val="171717"/>
                <w:spacing w:val="-1"/>
                <w:w w:val="95"/>
                <w:sz w:val="24"/>
                <w:lang w:val="en-US"/>
              </w:rPr>
              <w:t>интерактивными</w:t>
            </w:r>
            <w:r>
              <w:rPr>
                <w:color w:val="171717"/>
                <w:spacing w:val="-54"/>
                <w:w w:val="95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карточками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lang w:val="en-US"/>
              </w:rPr>
            </w:pPr>
          </w:p>
        </w:tc>
      </w:tr>
    </w:tbl>
    <w:p w:rsidR="00FB4982" w:rsidRPr="006E3399" w:rsidRDefault="00FB4982" w:rsidP="006E3399">
      <w:pPr>
        <w:rPr>
          <w:lang w:val="ru-RU"/>
        </w:rPr>
        <w:sectPr w:rsidR="00FB4982" w:rsidRPr="006E3399">
          <w:pgSz w:w="11910" w:h="16840"/>
          <w:pgMar w:top="1040" w:right="580" w:bottom="280" w:left="1300" w:header="720" w:footer="720" w:gutter="0"/>
          <w:cols w:space="720"/>
        </w:sect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1"/>
        <w:gridCol w:w="2127"/>
        <w:gridCol w:w="2550"/>
        <w:gridCol w:w="994"/>
        <w:gridCol w:w="2559"/>
        <w:gridCol w:w="855"/>
      </w:tblGrid>
      <w:tr w:rsidR="00FB4982" w:rsidTr="006E3399">
        <w:trPr>
          <w:trHeight w:val="273"/>
        </w:trPr>
        <w:tc>
          <w:tcPr>
            <w:tcW w:w="9796" w:type="dxa"/>
            <w:gridSpan w:val="6"/>
          </w:tcPr>
          <w:p w:rsidR="00FB4982" w:rsidRDefault="00FB4982" w:rsidP="006E3399">
            <w:pPr>
              <w:pStyle w:val="TableParagraph"/>
              <w:spacing w:line="253" w:lineRule="exact"/>
              <w:ind w:left="0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Декабрь</w:t>
            </w:r>
          </w:p>
        </w:tc>
      </w:tr>
      <w:tr w:rsidR="00FB4982" w:rsidTr="006E3399">
        <w:trPr>
          <w:trHeight w:val="666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13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line="199" w:lineRule="exact"/>
              <w:rPr>
                <w:sz w:val="24"/>
              </w:rPr>
            </w:pPr>
            <w:r>
              <w:rPr>
                <w:color w:val="171717"/>
                <w:w w:val="105"/>
                <w:sz w:val="24"/>
              </w:rPr>
              <w:t>Если</w:t>
            </w:r>
            <w:r>
              <w:rPr>
                <w:color w:val="171717"/>
                <w:spacing w:val="-4"/>
                <w:w w:val="105"/>
                <w:sz w:val="24"/>
              </w:rPr>
              <w:t xml:space="preserve"> </w:t>
            </w:r>
            <w:r>
              <w:rPr>
                <w:color w:val="171717"/>
                <w:w w:val="105"/>
                <w:sz w:val="24"/>
              </w:rPr>
              <w:t>ты</w:t>
            </w:r>
          </w:p>
          <w:p w:rsidR="00FB4982" w:rsidRDefault="00FB4982">
            <w:pPr>
              <w:pStyle w:val="TableParagraph"/>
              <w:spacing w:before="8" w:line="220" w:lineRule="exact"/>
              <w:ind w:right="602"/>
              <w:rPr>
                <w:sz w:val="24"/>
              </w:rPr>
            </w:pPr>
            <w:r>
              <w:rPr>
                <w:color w:val="171717"/>
                <w:spacing w:val="-1"/>
                <w:w w:val="105"/>
                <w:sz w:val="24"/>
              </w:rPr>
              <w:t xml:space="preserve">добрый, </w:t>
            </w:r>
            <w:r>
              <w:rPr>
                <w:color w:val="171717"/>
                <w:w w:val="105"/>
                <w:sz w:val="24"/>
              </w:rPr>
              <w:t>это</w:t>
            </w:r>
            <w:r>
              <w:rPr>
                <w:color w:val="171717"/>
                <w:spacing w:val="-60"/>
                <w:w w:val="105"/>
                <w:sz w:val="24"/>
              </w:rPr>
              <w:t xml:space="preserve"> </w:t>
            </w:r>
            <w:r>
              <w:rPr>
                <w:color w:val="171717"/>
                <w:w w:val="105"/>
                <w:sz w:val="24"/>
              </w:rPr>
              <w:t>хорошо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spacing w:line="239" w:lineRule="exact"/>
              <w:ind w:left="216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Мультконцерт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 w:val="restart"/>
          </w:tcPr>
          <w:p w:rsidR="00FB4982" w:rsidRDefault="00FB4982">
            <w:pPr>
              <w:pStyle w:val="TableParagraph"/>
              <w:spacing w:line="204" w:lineRule="auto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school-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collection.edu.ru/colle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ction/</w:t>
            </w:r>
          </w:p>
          <w:p w:rsidR="00FB4982" w:rsidRDefault="00FB4982">
            <w:pPr>
              <w:pStyle w:val="TableParagraph"/>
              <w:ind w:left="109" w:right="1493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edsoo.ru/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Metodich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eskie_vid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eouroki.h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tm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apkpro.ru</w:t>
            </w:r>
          </w:p>
          <w:p w:rsidR="00FB4982" w:rsidRDefault="00FB4982">
            <w:pPr>
              <w:pStyle w:val="TableParagraph"/>
              <w:spacing w:line="235" w:lineRule="auto"/>
              <w:ind w:left="109" w:right="1513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/razgovor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y-o-</w:t>
            </w:r>
          </w:p>
          <w:p w:rsidR="00FB4982" w:rsidRDefault="00FB4982">
            <w:pPr>
              <w:pStyle w:val="TableParagraph"/>
              <w:spacing w:line="267" w:lineRule="exact"/>
              <w:ind w:left="109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vazhnom</w:t>
            </w: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662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63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14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line="192" w:lineRule="auto"/>
              <w:ind w:right="729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С чего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начинается</w:t>
            </w:r>
          </w:p>
          <w:p w:rsidR="00FB4982" w:rsidRDefault="00FB4982">
            <w:pPr>
              <w:pStyle w:val="TableParagraph"/>
              <w:spacing w:line="207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Родина…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spacing w:line="235" w:lineRule="auto"/>
              <w:ind w:left="216" w:right="746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Работа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с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галереей героев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63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455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15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line="192" w:lineRule="auto"/>
              <w:ind w:right="238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Где записаны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права</w:t>
            </w:r>
            <w:r>
              <w:rPr>
                <w:color w:val="171717"/>
                <w:spacing w:val="-13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человека?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spacing w:line="220" w:lineRule="exact"/>
              <w:ind w:left="216" w:right="789"/>
              <w:rPr>
                <w:sz w:val="24"/>
                <w:lang w:val="en-US"/>
              </w:rPr>
            </w:pPr>
            <w:r>
              <w:rPr>
                <w:color w:val="171717"/>
                <w:spacing w:val="-1"/>
                <w:sz w:val="24"/>
                <w:lang w:val="en-US"/>
              </w:rPr>
              <w:t>Эвристическая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беседа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1377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16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line="194" w:lineRule="auto"/>
              <w:ind w:right="814"/>
              <w:jc w:val="both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Светлый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праздник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Рождества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spacing w:line="239" w:lineRule="exact"/>
              <w:ind w:left="216"/>
              <w:rPr>
                <w:sz w:val="24"/>
                <w:lang w:val="en-US"/>
              </w:rPr>
            </w:pPr>
            <w:r>
              <w:rPr>
                <w:color w:val="171717"/>
                <w:spacing w:val="-2"/>
                <w:sz w:val="24"/>
                <w:lang w:val="en-US"/>
              </w:rPr>
              <w:t>Конкурс</w:t>
            </w:r>
            <w:r>
              <w:rPr>
                <w:color w:val="171717"/>
                <w:spacing w:val="-11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2"/>
                <w:sz w:val="24"/>
                <w:lang w:val="en-US"/>
              </w:rPr>
              <w:t>рисунков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278"/>
        </w:trPr>
        <w:tc>
          <w:tcPr>
            <w:tcW w:w="9796" w:type="dxa"/>
            <w:gridSpan w:val="6"/>
          </w:tcPr>
          <w:p w:rsidR="00FB4982" w:rsidRDefault="00FB4982">
            <w:pPr>
              <w:pStyle w:val="TableParagraph"/>
              <w:spacing w:line="258" w:lineRule="exact"/>
              <w:ind w:left="110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Январь</w:t>
            </w:r>
          </w:p>
        </w:tc>
      </w:tr>
      <w:tr w:rsidR="00FB4982" w:rsidTr="006E3399">
        <w:trPr>
          <w:trHeight w:val="835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17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ind w:right="882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Умеем ли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мы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мечтать?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ind w:left="216" w:right="744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Творческая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работа: елочная</w:t>
            </w:r>
          </w:p>
          <w:p w:rsidR="00FB4982" w:rsidRDefault="00FB4982">
            <w:pPr>
              <w:pStyle w:val="TableParagraph"/>
              <w:spacing w:line="267" w:lineRule="exact"/>
              <w:ind w:left="216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игрушка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 w:val="restart"/>
          </w:tcPr>
          <w:p w:rsidR="00FB4982" w:rsidRDefault="00FB4982">
            <w:pPr>
              <w:pStyle w:val="TableParagraph"/>
              <w:spacing w:line="204" w:lineRule="auto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school-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collection.edu.ru/colle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ction/</w:t>
            </w:r>
          </w:p>
          <w:p w:rsidR="00FB4982" w:rsidRDefault="00FB4982">
            <w:pPr>
              <w:pStyle w:val="TableParagraph"/>
              <w:ind w:left="109" w:right="1493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edsoo.ru/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Metodich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eskie_vid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eouroki.h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tm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apkpro.ru</w:t>
            </w:r>
          </w:p>
          <w:p w:rsidR="00FB4982" w:rsidRDefault="00FB4982">
            <w:pPr>
              <w:pStyle w:val="TableParagraph"/>
              <w:spacing w:line="235" w:lineRule="auto"/>
              <w:ind w:left="109" w:right="1513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/razgovor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y-o-</w:t>
            </w:r>
          </w:p>
          <w:p w:rsidR="00FB4982" w:rsidRDefault="00FB4982">
            <w:pPr>
              <w:pStyle w:val="TableParagraph"/>
              <w:spacing w:line="267" w:lineRule="exact"/>
              <w:ind w:left="109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vazhnom</w:t>
            </w: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661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18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line="192" w:lineRule="auto"/>
              <w:ind w:right="161"/>
              <w:rPr>
                <w:sz w:val="24"/>
              </w:rPr>
            </w:pPr>
            <w:r>
              <w:rPr>
                <w:color w:val="171717"/>
                <w:sz w:val="24"/>
              </w:rPr>
              <w:t>Вертуальный я –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что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можно</w:t>
            </w:r>
            <w:r>
              <w:rPr>
                <w:color w:val="171717"/>
                <w:spacing w:val="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что</w:t>
            </w:r>
          </w:p>
          <w:p w:rsidR="00FB4982" w:rsidRDefault="00FB4982">
            <w:pPr>
              <w:pStyle w:val="TableParagraph"/>
              <w:spacing w:line="207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нельзя?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spacing w:before="7" w:line="192" w:lineRule="auto"/>
              <w:ind w:left="216" w:right="427"/>
              <w:rPr>
                <w:sz w:val="24"/>
                <w:lang w:val="en-US"/>
              </w:rPr>
            </w:pPr>
            <w:r>
              <w:rPr>
                <w:color w:val="171717"/>
                <w:spacing w:val="-1"/>
                <w:sz w:val="24"/>
                <w:lang w:val="en-US"/>
              </w:rPr>
              <w:t>Работа</w:t>
            </w:r>
            <w:r>
              <w:rPr>
                <w:color w:val="171717"/>
                <w:spacing w:val="-13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с</w:t>
            </w:r>
            <w:r>
              <w:rPr>
                <w:color w:val="171717"/>
                <w:spacing w:val="-5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книжным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текстом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1675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19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before="3" w:line="194" w:lineRule="auto"/>
              <w:ind w:right="667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Кто такие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скоморохи?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spacing w:before="3" w:line="194" w:lineRule="auto"/>
              <w:ind w:left="216" w:right="704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Интерактивные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карточки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277"/>
        </w:trPr>
        <w:tc>
          <w:tcPr>
            <w:tcW w:w="9796" w:type="dxa"/>
            <w:gridSpan w:val="6"/>
          </w:tcPr>
          <w:p w:rsidR="00FB4982" w:rsidRDefault="00FB4982">
            <w:pPr>
              <w:pStyle w:val="TableParagraph"/>
              <w:spacing w:line="258" w:lineRule="exact"/>
              <w:ind w:left="110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Февраль</w:t>
            </w:r>
          </w:p>
        </w:tc>
      </w:tr>
      <w:tr w:rsidR="00FB4982" w:rsidTr="006E3399">
        <w:trPr>
          <w:trHeight w:val="441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20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line="197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Как</w:t>
            </w:r>
            <w:r>
              <w:rPr>
                <w:color w:val="171717"/>
                <w:spacing w:val="-2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становится</w:t>
            </w:r>
          </w:p>
          <w:p w:rsidR="00FB4982" w:rsidRDefault="00FB4982">
            <w:pPr>
              <w:pStyle w:val="TableParagraph"/>
              <w:spacing w:line="225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учеными?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spacing w:line="239" w:lineRule="exact"/>
              <w:ind w:left="216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Викторина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 w:val="restart"/>
          </w:tcPr>
          <w:p w:rsidR="00FB4982" w:rsidRDefault="00FB4982">
            <w:pPr>
              <w:pStyle w:val="TableParagraph"/>
              <w:spacing w:line="204" w:lineRule="auto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school-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collection.edu.ru/colle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ction/</w:t>
            </w:r>
          </w:p>
          <w:p w:rsidR="00FB4982" w:rsidRDefault="00FB4982">
            <w:pPr>
              <w:pStyle w:val="TableParagraph"/>
              <w:ind w:left="109" w:right="1493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edsoo.ru/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Metodich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eskie_vid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eouroki.h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tm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apkpro.ru</w:t>
            </w:r>
          </w:p>
          <w:p w:rsidR="00FB4982" w:rsidRDefault="00FB4982">
            <w:pPr>
              <w:pStyle w:val="TableParagraph"/>
              <w:ind w:left="109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/razgovor</w:t>
            </w:r>
          </w:p>
          <w:p w:rsidR="00FB4982" w:rsidRDefault="00FB4982">
            <w:pPr>
              <w:pStyle w:val="TableParagraph"/>
              <w:spacing w:line="274" w:lineRule="exact"/>
              <w:ind w:left="109" w:right="1540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y-o-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vazhnom</w:t>
            </w: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273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2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21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line="22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Россия</w:t>
            </w:r>
            <w:r>
              <w:rPr>
                <w:color w:val="171717"/>
                <w:spacing w:val="-2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и</w:t>
            </w:r>
            <w:r>
              <w:rPr>
                <w:color w:val="171717"/>
                <w:spacing w:val="-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мир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spacing w:line="229" w:lineRule="exact"/>
              <w:ind w:left="216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Викторина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29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</w:tr>
      <w:tr w:rsidR="00FB4982" w:rsidTr="006E3399">
        <w:trPr>
          <w:trHeight w:val="2457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22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line="194" w:lineRule="auto"/>
              <w:ind w:right="574"/>
              <w:rPr>
                <w:sz w:val="24"/>
              </w:rPr>
            </w:pPr>
            <w:r>
              <w:rPr>
                <w:color w:val="171717"/>
                <w:w w:val="105"/>
                <w:sz w:val="24"/>
              </w:rPr>
              <w:t>Кому</w:t>
            </w:r>
            <w:r>
              <w:rPr>
                <w:color w:val="171717"/>
                <w:spacing w:val="-12"/>
                <w:w w:val="105"/>
                <w:sz w:val="24"/>
              </w:rPr>
              <w:t xml:space="preserve"> </w:t>
            </w:r>
            <w:r>
              <w:rPr>
                <w:color w:val="171717"/>
                <w:w w:val="105"/>
                <w:sz w:val="24"/>
              </w:rPr>
              <w:t>я</w:t>
            </w:r>
            <w:r>
              <w:rPr>
                <w:color w:val="171717"/>
                <w:spacing w:val="-12"/>
                <w:w w:val="105"/>
                <w:sz w:val="24"/>
              </w:rPr>
              <w:t xml:space="preserve"> </w:t>
            </w:r>
            <w:r>
              <w:rPr>
                <w:color w:val="171717"/>
                <w:w w:val="105"/>
                <w:sz w:val="24"/>
              </w:rPr>
              <w:t>хочу</w:t>
            </w:r>
            <w:r>
              <w:rPr>
                <w:color w:val="171717"/>
                <w:spacing w:val="-60"/>
                <w:w w:val="105"/>
                <w:sz w:val="24"/>
              </w:rPr>
              <w:t xml:space="preserve"> </w:t>
            </w:r>
            <w:r>
              <w:rPr>
                <w:color w:val="171717"/>
                <w:w w:val="105"/>
                <w:sz w:val="24"/>
              </w:rPr>
              <w:t>сказать</w:t>
            </w:r>
          </w:p>
          <w:p w:rsidR="00FB4982" w:rsidRDefault="00FB4982">
            <w:pPr>
              <w:pStyle w:val="TableParagraph"/>
              <w:spacing w:line="192" w:lineRule="auto"/>
              <w:ind w:right="178"/>
              <w:rPr>
                <w:sz w:val="24"/>
                <w:lang w:val="en-US"/>
              </w:rPr>
            </w:pPr>
            <w:r>
              <w:rPr>
                <w:color w:val="171717"/>
                <w:w w:val="105"/>
                <w:sz w:val="24"/>
              </w:rPr>
              <w:t xml:space="preserve">«спасибо»? </w:t>
            </w:r>
            <w:r>
              <w:rPr>
                <w:color w:val="171717"/>
                <w:w w:val="105"/>
                <w:sz w:val="24"/>
                <w:lang w:val="en-US"/>
              </w:rPr>
              <w:t>(ко</w:t>
            </w:r>
            <w:r>
              <w:rPr>
                <w:color w:val="171717"/>
                <w:spacing w:val="1"/>
                <w:w w:val="105"/>
                <w:sz w:val="24"/>
                <w:lang w:val="en-US"/>
              </w:rPr>
              <w:t xml:space="preserve"> </w:t>
            </w:r>
            <w:r>
              <w:rPr>
                <w:color w:val="171717"/>
                <w:w w:val="105"/>
                <w:sz w:val="24"/>
                <w:lang w:val="en-US"/>
              </w:rPr>
              <w:t>Дню</w:t>
            </w:r>
            <w:r>
              <w:rPr>
                <w:color w:val="171717"/>
                <w:spacing w:val="-14"/>
                <w:w w:val="105"/>
                <w:sz w:val="24"/>
                <w:lang w:val="en-US"/>
              </w:rPr>
              <w:t xml:space="preserve"> </w:t>
            </w:r>
            <w:r>
              <w:rPr>
                <w:color w:val="171717"/>
                <w:w w:val="105"/>
                <w:sz w:val="24"/>
                <w:lang w:val="en-US"/>
              </w:rPr>
              <w:t>защитника</w:t>
            </w:r>
            <w:r>
              <w:rPr>
                <w:color w:val="171717"/>
                <w:spacing w:val="-60"/>
                <w:w w:val="105"/>
                <w:sz w:val="24"/>
                <w:lang w:val="en-US"/>
              </w:rPr>
              <w:t xml:space="preserve"> </w:t>
            </w:r>
            <w:r>
              <w:rPr>
                <w:color w:val="171717"/>
                <w:w w:val="105"/>
                <w:sz w:val="24"/>
                <w:lang w:val="en-US"/>
              </w:rPr>
              <w:t>Отечества)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ind w:left="216" w:right="763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Обсуждение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фильма о</w:t>
            </w:r>
            <w:r>
              <w:rPr>
                <w:color w:val="171717"/>
                <w:spacing w:val="-8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войне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273"/>
        </w:trPr>
        <w:tc>
          <w:tcPr>
            <w:tcW w:w="9796" w:type="dxa"/>
            <w:gridSpan w:val="6"/>
          </w:tcPr>
          <w:p w:rsidR="00FB4982" w:rsidRDefault="00FB4982">
            <w:pPr>
              <w:pStyle w:val="TableParagraph"/>
              <w:spacing w:line="253" w:lineRule="exact"/>
              <w:ind w:left="110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Март</w:t>
            </w:r>
          </w:p>
        </w:tc>
      </w:tr>
      <w:tr w:rsidR="00FB4982" w:rsidTr="006E3399">
        <w:trPr>
          <w:trHeight w:val="830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63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23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line="263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Мамы</w:t>
            </w:r>
          </w:p>
          <w:p w:rsidR="00FB4982" w:rsidRDefault="00FB4982">
            <w:pPr>
              <w:pStyle w:val="TableParagraph"/>
              <w:spacing w:line="274" w:lineRule="exact"/>
              <w:ind w:right="1159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разные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важны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ind w:left="216" w:right="731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Творческая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работа: рисунок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63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 w:val="restart"/>
          </w:tcPr>
          <w:p w:rsidR="00FB4982" w:rsidRDefault="00FB4982">
            <w:pPr>
              <w:pStyle w:val="TableParagraph"/>
              <w:spacing w:line="204" w:lineRule="auto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school-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collection.edu.ru/colle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ction/</w:t>
            </w:r>
          </w:p>
          <w:p w:rsidR="00FB4982" w:rsidRDefault="00FB4982">
            <w:pPr>
              <w:pStyle w:val="TableParagraph"/>
              <w:ind w:left="109" w:right="1493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edsoo.ru/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Metodich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eskie_vid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eouroki.h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tm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apkpro.ru</w:t>
            </w:r>
          </w:p>
          <w:p w:rsidR="00FB4982" w:rsidRDefault="00FB4982">
            <w:pPr>
              <w:pStyle w:val="TableParagraph"/>
              <w:spacing w:line="235" w:lineRule="auto"/>
              <w:ind w:left="109" w:right="1513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/razgovor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y-o-</w:t>
            </w:r>
          </w:p>
          <w:p w:rsidR="00FB4982" w:rsidRDefault="00FB4982">
            <w:pPr>
              <w:pStyle w:val="TableParagraph"/>
              <w:spacing w:line="267" w:lineRule="exact"/>
              <w:ind w:left="109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vazhnom</w:t>
            </w: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455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24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pacing w:val="-1"/>
                <w:sz w:val="24"/>
                <w:lang w:val="en-US"/>
              </w:rPr>
              <w:t>Что</w:t>
            </w:r>
            <w:r>
              <w:rPr>
                <w:color w:val="171717"/>
                <w:spacing w:val="-5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такое</w:t>
            </w:r>
            <w:r>
              <w:rPr>
                <w:color w:val="171717"/>
                <w:spacing w:val="-14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гимн?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spacing w:line="220" w:lineRule="exact"/>
              <w:ind w:left="216" w:right="427"/>
              <w:rPr>
                <w:sz w:val="24"/>
                <w:lang w:val="en-US"/>
              </w:rPr>
            </w:pPr>
            <w:r>
              <w:rPr>
                <w:color w:val="171717"/>
                <w:spacing w:val="-1"/>
                <w:sz w:val="24"/>
                <w:lang w:val="en-US"/>
              </w:rPr>
              <w:t>Работа</w:t>
            </w:r>
            <w:r>
              <w:rPr>
                <w:color w:val="171717"/>
                <w:spacing w:val="-13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с</w:t>
            </w:r>
            <w:r>
              <w:rPr>
                <w:color w:val="171717"/>
                <w:spacing w:val="-5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книжным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текстом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700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25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line="204" w:lineRule="auto"/>
              <w:ind w:right="224"/>
              <w:rPr>
                <w:sz w:val="24"/>
                <w:lang w:val="en-US"/>
              </w:rPr>
            </w:pPr>
            <w:r>
              <w:rPr>
                <w:color w:val="171717"/>
                <w:spacing w:val="-1"/>
                <w:sz w:val="24"/>
                <w:lang w:val="en-US"/>
              </w:rPr>
              <w:t xml:space="preserve">Путешествие </w:t>
            </w:r>
            <w:r>
              <w:rPr>
                <w:color w:val="171717"/>
                <w:sz w:val="24"/>
                <w:lang w:val="en-US"/>
              </w:rPr>
              <w:t>по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Крыму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spacing w:before="3" w:line="194" w:lineRule="auto"/>
              <w:ind w:left="216" w:right="1000"/>
              <w:rPr>
                <w:sz w:val="24"/>
                <w:lang w:val="en-US"/>
              </w:rPr>
            </w:pPr>
            <w:r>
              <w:rPr>
                <w:color w:val="171717"/>
                <w:spacing w:val="-1"/>
                <w:sz w:val="24"/>
                <w:lang w:val="en-US"/>
              </w:rPr>
              <w:t>Виртуальная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экскурсия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1176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20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26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line="192" w:lineRule="auto"/>
              <w:ind w:right="275"/>
              <w:rPr>
                <w:sz w:val="24"/>
              </w:rPr>
            </w:pPr>
            <w:r>
              <w:rPr>
                <w:color w:val="171717"/>
                <w:w w:val="110"/>
                <w:sz w:val="24"/>
              </w:rPr>
              <w:t>Что на что</w:t>
            </w:r>
            <w:r>
              <w:rPr>
                <w:color w:val="171717"/>
                <w:spacing w:val="1"/>
                <w:w w:val="110"/>
                <w:sz w:val="24"/>
              </w:rPr>
              <w:t xml:space="preserve"> </w:t>
            </w:r>
            <w:r>
              <w:rPr>
                <w:color w:val="171717"/>
                <w:spacing w:val="-1"/>
                <w:w w:val="110"/>
                <w:sz w:val="24"/>
              </w:rPr>
              <w:t>похоже: зачем</w:t>
            </w:r>
            <w:r>
              <w:rPr>
                <w:color w:val="171717"/>
                <w:spacing w:val="-64"/>
                <w:w w:val="110"/>
                <w:sz w:val="24"/>
              </w:rPr>
              <w:t xml:space="preserve"> </w:t>
            </w:r>
            <w:r>
              <w:rPr>
                <w:color w:val="171717"/>
                <w:w w:val="110"/>
                <w:sz w:val="24"/>
              </w:rPr>
              <w:t>человеку</w:t>
            </w:r>
          </w:p>
          <w:p w:rsidR="00FB4982" w:rsidRDefault="00FB4982">
            <w:pPr>
              <w:pStyle w:val="TableParagraph"/>
              <w:spacing w:line="226" w:lineRule="exact"/>
              <w:rPr>
                <w:sz w:val="24"/>
                <w:lang w:val="en-US"/>
              </w:rPr>
            </w:pPr>
            <w:r>
              <w:rPr>
                <w:color w:val="171717"/>
                <w:w w:val="110"/>
                <w:sz w:val="24"/>
                <w:lang w:val="en-US"/>
              </w:rPr>
              <w:t>воображение?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spacing w:line="220" w:lineRule="exact"/>
              <w:ind w:left="216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Чтение</w:t>
            </w:r>
            <w:r>
              <w:rPr>
                <w:color w:val="171717"/>
                <w:spacing w:val="-4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по</w:t>
            </w:r>
            <w:r>
              <w:rPr>
                <w:color w:val="171717"/>
                <w:spacing w:val="-4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ролям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20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278"/>
        </w:trPr>
        <w:tc>
          <w:tcPr>
            <w:tcW w:w="9796" w:type="dxa"/>
            <w:gridSpan w:val="6"/>
          </w:tcPr>
          <w:p w:rsidR="00FB4982" w:rsidRDefault="00FB4982">
            <w:pPr>
              <w:pStyle w:val="TableParagraph"/>
              <w:spacing w:line="258" w:lineRule="exact"/>
              <w:ind w:left="110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Апрель</w:t>
            </w:r>
          </w:p>
        </w:tc>
      </w:tr>
    </w:tbl>
    <w:p w:rsidR="00FB4982" w:rsidRDefault="00FB4982" w:rsidP="006E3399">
      <w:pPr>
        <w:rPr>
          <w:sz w:val="24"/>
        </w:rPr>
        <w:sectPr w:rsidR="00FB4982" w:rsidSect="006E3399">
          <w:pgSz w:w="11910" w:h="16840"/>
          <w:pgMar w:top="1258" w:right="580" w:bottom="280" w:left="1300" w:header="720" w:footer="720" w:gutter="0"/>
          <w:cols w:space="720"/>
        </w:sect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1"/>
        <w:gridCol w:w="2127"/>
        <w:gridCol w:w="2550"/>
        <w:gridCol w:w="994"/>
        <w:gridCol w:w="2559"/>
        <w:gridCol w:w="855"/>
      </w:tblGrid>
      <w:tr w:rsidR="00FB4982" w:rsidTr="006E3399">
        <w:trPr>
          <w:trHeight w:val="1065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ind w:left="22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27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line="233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>О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жизни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</w:p>
          <w:p w:rsidR="00FB4982" w:rsidRDefault="00FB4982">
            <w:pPr>
              <w:pStyle w:val="TableParagraph"/>
              <w:spacing w:line="235" w:lineRule="auto"/>
              <w:ind w:right="1066"/>
              <w:rPr>
                <w:sz w:val="24"/>
              </w:rPr>
            </w:pPr>
            <w:r>
              <w:rPr>
                <w:color w:val="171717"/>
                <w:spacing w:val="-1"/>
                <w:sz w:val="24"/>
              </w:rPr>
              <w:t>подвиге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Юрия</w:t>
            </w:r>
          </w:p>
          <w:p w:rsidR="00FB4982" w:rsidRDefault="00FB498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>Гагарина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spacing w:line="233" w:lineRule="exact"/>
              <w:ind w:left="216"/>
              <w:rPr>
                <w:sz w:val="24"/>
              </w:rPr>
            </w:pPr>
            <w:r>
              <w:rPr>
                <w:color w:val="171717"/>
                <w:sz w:val="24"/>
              </w:rPr>
              <w:t>Обсуждение</w:t>
            </w:r>
            <w:r>
              <w:rPr>
                <w:color w:val="171717"/>
                <w:spacing w:val="-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фильма</w:t>
            </w:r>
          </w:p>
          <w:p w:rsidR="00FB4982" w:rsidRDefault="00FB4982">
            <w:pPr>
              <w:pStyle w:val="TableParagraph"/>
              <w:spacing w:line="235" w:lineRule="auto"/>
              <w:ind w:left="216" w:right="444"/>
              <w:rPr>
                <w:sz w:val="24"/>
              </w:rPr>
            </w:pPr>
            <w:r>
              <w:rPr>
                <w:color w:val="171717"/>
                <w:sz w:val="24"/>
              </w:rPr>
              <w:t>«Гагарин.</w:t>
            </w:r>
            <w:r>
              <w:rPr>
                <w:color w:val="171717"/>
                <w:spacing w:val="-1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Первый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 космосе»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0" w:right="646"/>
              <w:jc w:val="righ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 w:val="restart"/>
          </w:tcPr>
          <w:p w:rsidR="00FB4982" w:rsidRDefault="00FB4982">
            <w:pPr>
              <w:pStyle w:val="TableParagraph"/>
              <w:spacing w:line="204" w:lineRule="auto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school-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collection.edu.ru/colle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ction/</w:t>
            </w:r>
          </w:p>
          <w:p w:rsidR="00FB4982" w:rsidRDefault="00FB4982">
            <w:pPr>
              <w:pStyle w:val="TableParagraph"/>
              <w:ind w:left="109" w:right="1493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edsoo.ru/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Metodich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eskie_vid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eouroki.h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tm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apkpro.ru</w:t>
            </w:r>
          </w:p>
          <w:p w:rsidR="00FB4982" w:rsidRDefault="00FB4982">
            <w:pPr>
              <w:pStyle w:val="TableParagraph"/>
              <w:spacing w:line="235" w:lineRule="auto"/>
              <w:ind w:left="109" w:right="1513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/razgovor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y-o-</w:t>
            </w:r>
          </w:p>
          <w:p w:rsidR="00FB4982" w:rsidRDefault="00FB4982">
            <w:pPr>
              <w:pStyle w:val="TableParagraph"/>
              <w:spacing w:line="267" w:lineRule="exact"/>
              <w:ind w:left="109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vazhnom</w:t>
            </w: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456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ind w:left="22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28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line="222" w:lineRule="exact"/>
              <w:ind w:right="86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Память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прошлого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spacing w:line="239" w:lineRule="exact"/>
              <w:ind w:left="216"/>
              <w:rPr>
                <w:sz w:val="24"/>
                <w:lang w:val="en-US"/>
              </w:rPr>
            </w:pPr>
            <w:r>
              <w:rPr>
                <w:color w:val="171717"/>
                <w:spacing w:val="-1"/>
                <w:sz w:val="24"/>
                <w:lang w:val="en-US"/>
              </w:rPr>
              <w:t>Конкурс</w:t>
            </w:r>
            <w:r>
              <w:rPr>
                <w:color w:val="171717"/>
                <w:spacing w:val="-12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стихов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0" w:right="646"/>
              <w:jc w:val="righ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460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ind w:left="22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29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line="226" w:lineRule="exact"/>
              <w:ind w:right="557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Заповедники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России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spacing w:line="226" w:lineRule="exact"/>
              <w:ind w:left="216" w:right="1000"/>
              <w:rPr>
                <w:sz w:val="24"/>
                <w:lang w:val="en-US"/>
              </w:rPr>
            </w:pPr>
            <w:r>
              <w:rPr>
                <w:color w:val="171717"/>
                <w:spacing w:val="-1"/>
                <w:sz w:val="24"/>
                <w:lang w:val="en-US"/>
              </w:rPr>
              <w:t>Виртуальная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экскурсия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0" w:right="646"/>
              <w:jc w:val="righ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1180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ind w:left="22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30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before="2" w:line="220" w:lineRule="auto"/>
              <w:ind w:right="450"/>
              <w:rPr>
                <w:sz w:val="24"/>
              </w:rPr>
            </w:pPr>
            <w:r>
              <w:rPr>
                <w:color w:val="171717"/>
                <w:sz w:val="24"/>
              </w:rPr>
              <w:t>День труда.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Герои мирной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жизни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spacing w:line="235" w:lineRule="auto"/>
              <w:ind w:left="216"/>
              <w:rPr>
                <w:sz w:val="24"/>
                <w:lang w:val="en-US"/>
              </w:rPr>
            </w:pPr>
            <w:r>
              <w:rPr>
                <w:color w:val="171717"/>
                <w:spacing w:val="-1"/>
                <w:sz w:val="24"/>
                <w:lang w:val="en-US"/>
              </w:rPr>
              <w:t>Беседа</w:t>
            </w:r>
            <w:r>
              <w:rPr>
                <w:color w:val="171717"/>
                <w:spacing w:val="-14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с</w:t>
            </w:r>
            <w:r>
              <w:rPr>
                <w:color w:val="171717"/>
                <w:spacing w:val="-10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ветеранами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труда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0" w:right="646"/>
              <w:jc w:val="righ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277"/>
        </w:trPr>
        <w:tc>
          <w:tcPr>
            <w:tcW w:w="9796" w:type="dxa"/>
            <w:gridSpan w:val="6"/>
          </w:tcPr>
          <w:p w:rsidR="00FB4982" w:rsidRDefault="00FB4982">
            <w:pPr>
              <w:pStyle w:val="TableParagraph"/>
              <w:spacing w:line="258" w:lineRule="exact"/>
              <w:ind w:left="110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Май</w:t>
            </w:r>
          </w:p>
        </w:tc>
      </w:tr>
      <w:tr w:rsidR="00FB4982" w:rsidTr="006E3399">
        <w:trPr>
          <w:trHeight w:val="1305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63" w:lineRule="exact"/>
              <w:ind w:left="22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31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ind w:right="861"/>
              <w:rPr>
                <w:sz w:val="24"/>
              </w:rPr>
            </w:pPr>
            <w:r>
              <w:rPr>
                <w:color w:val="171717"/>
                <w:w w:val="105"/>
                <w:sz w:val="24"/>
              </w:rPr>
              <w:t>Дети –</w:t>
            </w:r>
            <w:r>
              <w:rPr>
                <w:color w:val="171717"/>
                <w:spacing w:val="1"/>
                <w:w w:val="105"/>
                <w:sz w:val="24"/>
              </w:rPr>
              <w:t xml:space="preserve"> </w:t>
            </w:r>
            <w:r>
              <w:rPr>
                <w:color w:val="171717"/>
                <w:w w:val="105"/>
                <w:sz w:val="24"/>
              </w:rPr>
              <w:t>герои</w:t>
            </w:r>
            <w:r>
              <w:rPr>
                <w:color w:val="171717"/>
                <w:spacing w:val="1"/>
                <w:w w:val="105"/>
                <w:sz w:val="24"/>
              </w:rPr>
              <w:t xml:space="preserve"> </w:t>
            </w:r>
            <w:r>
              <w:rPr>
                <w:color w:val="171717"/>
                <w:w w:val="105"/>
                <w:sz w:val="24"/>
              </w:rPr>
              <w:t>Великой</w:t>
            </w:r>
          </w:p>
          <w:p w:rsidR="00FB4982" w:rsidRDefault="00FB4982">
            <w:pPr>
              <w:pStyle w:val="TableParagraph"/>
              <w:spacing w:line="240" w:lineRule="exact"/>
              <w:ind w:right="341"/>
              <w:rPr>
                <w:sz w:val="24"/>
              </w:rPr>
            </w:pPr>
            <w:r>
              <w:rPr>
                <w:color w:val="171717"/>
                <w:spacing w:val="-1"/>
                <w:sz w:val="24"/>
              </w:rPr>
              <w:t>Отечественной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войны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ind w:left="216" w:right="1292"/>
              <w:jc w:val="both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Встреча с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2"/>
                <w:sz w:val="24"/>
                <w:lang w:val="en-US"/>
              </w:rPr>
              <w:t>ветеранам</w:t>
            </w:r>
            <w:r>
              <w:rPr>
                <w:color w:val="171717"/>
                <w:spacing w:val="-58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и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63" w:lineRule="exact"/>
              <w:ind w:left="0" w:right="646"/>
              <w:jc w:val="righ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 w:val="restart"/>
          </w:tcPr>
          <w:p w:rsidR="00FB4982" w:rsidRDefault="00FB4982">
            <w:pPr>
              <w:pStyle w:val="TableParagraph"/>
              <w:spacing w:line="204" w:lineRule="auto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school-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collection.edu.ru/colle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ction/</w:t>
            </w:r>
          </w:p>
          <w:p w:rsidR="00FB4982" w:rsidRDefault="00FB4982">
            <w:pPr>
              <w:pStyle w:val="TableParagraph"/>
              <w:ind w:left="109" w:right="1493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edsoo.ru/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Metodich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eskie_vid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eouroki.h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tm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apkpro.ru</w:t>
            </w:r>
          </w:p>
          <w:p w:rsidR="00FB4982" w:rsidRDefault="00FB4982">
            <w:pPr>
              <w:pStyle w:val="TableParagraph"/>
              <w:ind w:left="109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/razgovor</w:t>
            </w:r>
          </w:p>
          <w:p w:rsidR="00FB4982" w:rsidRDefault="00FB4982">
            <w:pPr>
              <w:pStyle w:val="TableParagraph"/>
              <w:spacing w:line="274" w:lineRule="exact"/>
              <w:ind w:left="109" w:right="1540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y-o-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vazhnom</w:t>
            </w: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828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41" w:lineRule="exact"/>
              <w:ind w:left="22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32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before="5" w:line="220" w:lineRule="auto"/>
              <w:ind w:right="386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День детских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общественных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организаций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spacing w:line="235" w:lineRule="auto"/>
              <w:ind w:left="216" w:right="540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Работа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с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2"/>
                <w:sz w:val="24"/>
                <w:lang w:val="en-US"/>
              </w:rPr>
              <w:t>видеоматериалам</w:t>
            </w:r>
          </w:p>
          <w:p w:rsidR="00FB4982" w:rsidRDefault="00FB4982">
            <w:pPr>
              <w:pStyle w:val="TableParagraph"/>
              <w:spacing w:line="267" w:lineRule="exact"/>
              <w:ind w:left="216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и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41" w:lineRule="exact"/>
              <w:ind w:left="0" w:right="646"/>
              <w:jc w:val="righ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1036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63" w:lineRule="exact"/>
              <w:ind w:left="110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3</w:t>
            </w:r>
          </w:p>
          <w:p w:rsidR="00FB4982" w:rsidRDefault="00FB4982">
            <w:pPr>
              <w:pStyle w:val="TableParagraph"/>
              <w:spacing w:before="2"/>
              <w:ind w:left="110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3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line="204" w:lineRule="auto"/>
              <w:ind w:right="16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Мой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самый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счастливый</w:t>
            </w:r>
            <w:r>
              <w:rPr>
                <w:spacing w:val="-1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день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ind w:left="105" w:right="470"/>
              <w:rPr>
                <w:sz w:val="24"/>
                <w:lang w:val="en-US"/>
              </w:rPr>
            </w:pPr>
            <w:r>
              <w:rPr>
                <w:color w:val="171717"/>
                <w:spacing w:val="-2"/>
                <w:sz w:val="24"/>
                <w:lang w:val="en-US"/>
              </w:rPr>
              <w:t xml:space="preserve">Творческая </w:t>
            </w:r>
            <w:r>
              <w:rPr>
                <w:color w:val="171717"/>
                <w:spacing w:val="-1"/>
                <w:sz w:val="24"/>
                <w:lang w:val="en-US"/>
              </w:rPr>
              <w:t>работа: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рисунок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63" w:lineRule="exact"/>
              <w:ind w:left="110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</w:tbl>
    <w:p w:rsidR="00FB4982" w:rsidRDefault="00FB4982" w:rsidP="006E3399">
      <w:pPr>
        <w:pStyle w:val="BodyText"/>
        <w:spacing w:before="2"/>
        <w:ind w:left="0"/>
        <w:rPr>
          <w:b/>
          <w:sz w:val="15"/>
        </w:rPr>
      </w:pPr>
    </w:p>
    <w:p w:rsidR="00FB4982" w:rsidRDefault="00FB4982" w:rsidP="0081723F">
      <w:pPr>
        <w:pStyle w:val="Heading2"/>
        <w:spacing w:before="90"/>
        <w:ind w:right="4006"/>
        <w:jc w:val="center"/>
        <w:rPr>
          <w:rFonts w:ascii="Times New Roman" w:hAnsi="Times New Roman" w:cs="Times New Roman"/>
          <w:i w:val="0"/>
          <w:color w:val="171717"/>
          <w:spacing w:val="-57"/>
          <w:sz w:val="24"/>
          <w:szCs w:val="24"/>
          <w:lang w:val="ru-RU"/>
        </w:rPr>
      </w:pPr>
      <w:r w:rsidRPr="0081723F">
        <w:rPr>
          <w:rFonts w:ascii="Times New Roman" w:hAnsi="Times New Roman" w:cs="Times New Roman"/>
          <w:i w:val="0"/>
          <w:color w:val="171717"/>
          <w:sz w:val="24"/>
          <w:szCs w:val="24"/>
        </w:rPr>
        <w:t>Тематическое планирование</w:t>
      </w:r>
    </w:p>
    <w:p w:rsidR="00FB4982" w:rsidRPr="0081723F" w:rsidRDefault="00FB4982" w:rsidP="0081723F">
      <w:pPr>
        <w:pStyle w:val="Heading2"/>
        <w:spacing w:before="90"/>
        <w:ind w:right="4006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81723F">
        <w:rPr>
          <w:rFonts w:ascii="Times New Roman" w:hAnsi="Times New Roman" w:cs="Times New Roman"/>
          <w:i w:val="0"/>
          <w:sz w:val="24"/>
          <w:szCs w:val="24"/>
        </w:rPr>
        <w:t>2</w:t>
      </w:r>
      <w:r w:rsidRPr="0081723F">
        <w:rPr>
          <w:rFonts w:ascii="Times New Roman" w:hAnsi="Times New Roman" w:cs="Times New Roman"/>
          <w:i w:val="0"/>
          <w:spacing w:val="1"/>
          <w:sz w:val="24"/>
          <w:szCs w:val="24"/>
        </w:rPr>
        <w:t xml:space="preserve"> </w:t>
      </w:r>
      <w:r w:rsidRPr="0081723F">
        <w:rPr>
          <w:rFonts w:ascii="Times New Roman" w:hAnsi="Times New Roman" w:cs="Times New Roman"/>
          <w:i w:val="0"/>
          <w:sz w:val="24"/>
          <w:szCs w:val="24"/>
        </w:rPr>
        <w:t>класс</w:t>
      </w: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1"/>
        <w:gridCol w:w="2127"/>
        <w:gridCol w:w="2550"/>
        <w:gridCol w:w="994"/>
        <w:gridCol w:w="2559"/>
        <w:gridCol w:w="855"/>
      </w:tblGrid>
      <w:tr w:rsidR="00FB4982" w:rsidTr="006E3399">
        <w:trPr>
          <w:trHeight w:val="801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rPr>
                <w:b/>
                <w:sz w:val="24"/>
                <w:lang w:val="en-US"/>
              </w:rPr>
            </w:pPr>
            <w:r>
              <w:rPr>
                <w:b/>
                <w:color w:val="171717"/>
                <w:sz w:val="24"/>
                <w:lang w:val="en-US"/>
              </w:rPr>
              <w:t>№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line="239" w:lineRule="exact"/>
              <w:rPr>
                <w:b/>
                <w:sz w:val="24"/>
                <w:lang w:val="en-US"/>
              </w:rPr>
            </w:pPr>
            <w:r>
              <w:rPr>
                <w:b/>
                <w:color w:val="171717"/>
                <w:sz w:val="24"/>
                <w:lang w:val="en-US"/>
              </w:rPr>
              <w:t>Тема</w:t>
            </w:r>
            <w:r>
              <w:rPr>
                <w:b/>
                <w:color w:val="171717"/>
                <w:spacing w:val="-4"/>
                <w:sz w:val="24"/>
                <w:lang w:val="en-US"/>
              </w:rPr>
              <w:t xml:space="preserve"> </w:t>
            </w:r>
            <w:r>
              <w:rPr>
                <w:b/>
                <w:color w:val="171717"/>
                <w:sz w:val="24"/>
                <w:lang w:val="en-US"/>
              </w:rPr>
              <w:t>занятия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spacing w:line="228" w:lineRule="auto"/>
              <w:ind w:left="216" w:right="1051"/>
              <w:rPr>
                <w:b/>
                <w:sz w:val="24"/>
                <w:lang w:val="en-US"/>
              </w:rPr>
            </w:pPr>
            <w:r>
              <w:rPr>
                <w:b/>
                <w:color w:val="171717"/>
                <w:sz w:val="24"/>
                <w:lang w:val="en-US"/>
              </w:rPr>
              <w:t>Форма</w:t>
            </w:r>
            <w:r>
              <w:rPr>
                <w:b/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b/>
                <w:color w:val="171717"/>
                <w:spacing w:val="-1"/>
                <w:sz w:val="24"/>
                <w:lang w:val="en-US"/>
              </w:rPr>
              <w:t>проведения</w:t>
            </w:r>
          </w:p>
          <w:p w:rsidR="00FB4982" w:rsidRDefault="00FB4982">
            <w:pPr>
              <w:pStyle w:val="TableParagraph"/>
              <w:spacing w:line="251" w:lineRule="exact"/>
              <w:ind w:left="216"/>
              <w:rPr>
                <w:b/>
                <w:sz w:val="24"/>
                <w:lang w:val="en-US"/>
              </w:rPr>
            </w:pPr>
            <w:r>
              <w:rPr>
                <w:b/>
                <w:color w:val="171717"/>
                <w:sz w:val="24"/>
                <w:lang w:val="en-US"/>
              </w:rPr>
              <w:t>занятия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b/>
                <w:sz w:val="24"/>
                <w:lang w:val="en-US"/>
              </w:rPr>
            </w:pPr>
            <w:r>
              <w:rPr>
                <w:b/>
                <w:color w:val="171717"/>
                <w:sz w:val="24"/>
                <w:lang w:val="en-US"/>
              </w:rPr>
              <w:t>Часы</w:t>
            </w:r>
          </w:p>
        </w:tc>
        <w:tc>
          <w:tcPr>
            <w:tcW w:w="2559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b/>
                <w:sz w:val="24"/>
                <w:lang w:val="en-US"/>
              </w:rPr>
            </w:pPr>
            <w:r>
              <w:rPr>
                <w:b/>
                <w:color w:val="171717"/>
                <w:sz w:val="24"/>
                <w:lang w:val="en-US"/>
              </w:rPr>
              <w:t>ЦОР/ЭОР</w:t>
            </w: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b/>
                <w:sz w:val="24"/>
                <w:lang w:val="en-US"/>
              </w:rPr>
            </w:pPr>
            <w:r>
              <w:rPr>
                <w:b/>
                <w:color w:val="171717"/>
                <w:sz w:val="24"/>
                <w:lang w:val="en-US"/>
              </w:rPr>
              <w:t>Дата</w:t>
            </w:r>
          </w:p>
        </w:tc>
      </w:tr>
      <w:tr w:rsidR="00FB4982" w:rsidTr="006E3399">
        <w:trPr>
          <w:trHeight w:val="273"/>
        </w:trPr>
        <w:tc>
          <w:tcPr>
            <w:tcW w:w="9796" w:type="dxa"/>
            <w:gridSpan w:val="6"/>
          </w:tcPr>
          <w:p w:rsidR="00FB4982" w:rsidRDefault="00FB4982">
            <w:pPr>
              <w:pStyle w:val="TableParagraph"/>
              <w:spacing w:line="253" w:lineRule="exact"/>
              <w:ind w:left="110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Сентябрь</w:t>
            </w:r>
          </w:p>
        </w:tc>
      </w:tr>
      <w:tr w:rsidR="00FB4982" w:rsidTr="006E3399">
        <w:trPr>
          <w:trHeight w:val="277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44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line="258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Зачем</w:t>
            </w:r>
            <w:r>
              <w:rPr>
                <w:color w:val="171717"/>
                <w:spacing w:val="-6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я</w:t>
            </w:r>
            <w:r>
              <w:rPr>
                <w:color w:val="171717"/>
                <w:spacing w:val="-4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учусь?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spacing w:line="244" w:lineRule="exact"/>
              <w:ind w:left="216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Викторина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44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 w:val="restart"/>
          </w:tcPr>
          <w:p w:rsidR="00FB4982" w:rsidRDefault="00FB4982">
            <w:pPr>
              <w:pStyle w:val="TableParagraph"/>
              <w:spacing w:line="204" w:lineRule="auto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school-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collection.edu.ru/colle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ction/</w:t>
            </w:r>
          </w:p>
          <w:p w:rsidR="00FB4982" w:rsidRDefault="00FB4982">
            <w:pPr>
              <w:pStyle w:val="TableParagraph"/>
              <w:ind w:left="109" w:right="1493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edsoo.ru/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Metodich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eskie_vid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eouroki.h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tm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apkpro.ru</w:t>
            </w:r>
          </w:p>
          <w:p w:rsidR="00FB4982" w:rsidRDefault="00FB4982">
            <w:pPr>
              <w:pStyle w:val="TableParagraph"/>
              <w:spacing w:line="235" w:lineRule="auto"/>
              <w:ind w:left="109" w:right="1513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/razgovor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y-o-</w:t>
            </w:r>
          </w:p>
          <w:p w:rsidR="00FB4982" w:rsidRDefault="00FB4982">
            <w:pPr>
              <w:pStyle w:val="TableParagraph"/>
              <w:spacing w:line="261" w:lineRule="exact"/>
              <w:ind w:left="109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vazhnom</w:t>
            </w: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</w:tr>
      <w:tr w:rsidR="00FB4982" w:rsidTr="006E3399">
        <w:trPr>
          <w:trHeight w:val="830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2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Где</w:t>
            </w:r>
            <w:r>
              <w:rPr>
                <w:color w:val="171717"/>
                <w:spacing w:val="-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мы</w:t>
            </w:r>
            <w:r>
              <w:rPr>
                <w:color w:val="171717"/>
                <w:spacing w:val="-2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живем?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spacing w:line="268" w:lineRule="exact"/>
              <w:ind w:left="216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Работа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с</w:t>
            </w:r>
          </w:p>
          <w:p w:rsidR="00FB4982" w:rsidRDefault="00FB4982">
            <w:pPr>
              <w:pStyle w:val="TableParagraph"/>
              <w:spacing w:line="274" w:lineRule="exact"/>
              <w:ind w:left="216" w:right="782"/>
              <w:rPr>
                <w:sz w:val="24"/>
                <w:lang w:val="en-US"/>
              </w:rPr>
            </w:pPr>
            <w:r>
              <w:rPr>
                <w:color w:val="171717"/>
                <w:spacing w:val="-1"/>
                <w:sz w:val="24"/>
                <w:lang w:val="en-US"/>
              </w:rPr>
              <w:t>интерактивной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картой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68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786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44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3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line="244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Мечтаю</w:t>
            </w:r>
            <w:r>
              <w:rPr>
                <w:color w:val="171717"/>
                <w:spacing w:val="-3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летать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spacing w:line="235" w:lineRule="exact"/>
              <w:ind w:left="216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Работа</w:t>
            </w:r>
            <w:r>
              <w:rPr>
                <w:color w:val="171717"/>
                <w:spacing w:val="-3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с</w:t>
            </w:r>
          </w:p>
          <w:p w:rsidR="00FB4982" w:rsidRDefault="00FB4982">
            <w:pPr>
              <w:pStyle w:val="TableParagraph"/>
              <w:spacing w:line="266" w:lineRule="exact"/>
              <w:ind w:left="216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интерактивными</w:t>
            </w:r>
          </w:p>
          <w:p w:rsidR="00FB4982" w:rsidRDefault="00FB4982">
            <w:pPr>
              <w:pStyle w:val="TableParagraph"/>
              <w:spacing w:line="265" w:lineRule="exact"/>
              <w:ind w:left="216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карточками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44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1267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44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4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line="192" w:lineRule="auto"/>
              <w:ind w:right="301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Традиции моей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семьи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spacing w:line="192" w:lineRule="auto"/>
              <w:ind w:left="216" w:right="1156"/>
              <w:rPr>
                <w:sz w:val="24"/>
                <w:lang w:val="en-US"/>
              </w:rPr>
            </w:pPr>
            <w:r>
              <w:rPr>
                <w:color w:val="171717"/>
                <w:spacing w:val="-2"/>
                <w:sz w:val="24"/>
                <w:lang w:val="en-US"/>
              </w:rPr>
              <w:t>Творческая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мастерская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44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278"/>
        </w:trPr>
        <w:tc>
          <w:tcPr>
            <w:tcW w:w="9796" w:type="dxa"/>
            <w:gridSpan w:val="6"/>
          </w:tcPr>
          <w:p w:rsidR="00FB4982" w:rsidRDefault="00FB4982">
            <w:pPr>
              <w:pStyle w:val="TableParagraph"/>
              <w:spacing w:line="258" w:lineRule="exact"/>
              <w:ind w:left="110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Октябрь</w:t>
            </w:r>
          </w:p>
        </w:tc>
      </w:tr>
      <w:tr w:rsidR="00FB4982" w:rsidTr="006E3399">
        <w:trPr>
          <w:trHeight w:val="830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44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5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>Если</w:t>
            </w:r>
            <w:r>
              <w:rPr>
                <w:color w:val="171717"/>
                <w:spacing w:val="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бы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я</w:t>
            </w:r>
          </w:p>
          <w:p w:rsidR="00FB4982" w:rsidRDefault="00FB4982">
            <w:pPr>
              <w:pStyle w:val="TableParagraph"/>
              <w:spacing w:line="274" w:lineRule="exact"/>
              <w:ind w:right="926"/>
              <w:rPr>
                <w:sz w:val="24"/>
              </w:rPr>
            </w:pPr>
            <w:r>
              <w:rPr>
                <w:color w:val="171717"/>
                <w:sz w:val="24"/>
              </w:rPr>
              <w:t>был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pacing w:val="-1"/>
                <w:sz w:val="24"/>
              </w:rPr>
              <w:t>учителем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spacing w:line="244" w:lineRule="exact"/>
              <w:ind w:left="216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Групповая</w:t>
            </w:r>
            <w:r>
              <w:rPr>
                <w:color w:val="171717"/>
                <w:spacing w:val="-8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работа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44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 w:val="restart"/>
          </w:tcPr>
          <w:p w:rsidR="00FB4982" w:rsidRDefault="00FB4982">
            <w:pPr>
              <w:pStyle w:val="TableParagraph"/>
              <w:spacing w:before="1" w:line="204" w:lineRule="auto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school-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collection.edu.ru/colle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ction/</w:t>
            </w:r>
          </w:p>
          <w:p w:rsidR="00FB4982" w:rsidRDefault="00FB4982">
            <w:pPr>
              <w:pStyle w:val="TableParagraph"/>
              <w:ind w:left="109" w:right="1525"/>
              <w:jc w:val="both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edsoo.ru/</w:t>
            </w:r>
            <w:r>
              <w:rPr>
                <w:color w:val="171717"/>
                <w:spacing w:val="-58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Metodich</w:t>
            </w:r>
            <w:r>
              <w:rPr>
                <w:color w:val="171717"/>
                <w:spacing w:val="-58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eskie_vid</w:t>
            </w:r>
            <w:r>
              <w:rPr>
                <w:color w:val="171717"/>
                <w:spacing w:val="-58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eouroki.h</w:t>
            </w: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441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44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6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line="220" w:lineRule="exact"/>
              <w:ind w:right="45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Отечество- от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слова</w:t>
            </w:r>
            <w:r>
              <w:rPr>
                <w:color w:val="171717"/>
                <w:spacing w:val="-3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«отец»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spacing w:line="244" w:lineRule="exact"/>
              <w:ind w:left="216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Групповая</w:t>
            </w:r>
            <w:r>
              <w:rPr>
                <w:color w:val="171717"/>
                <w:spacing w:val="-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работа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44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719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44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7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before="1" w:line="204" w:lineRule="auto"/>
              <w:ind w:right="334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Я</w:t>
            </w:r>
            <w:r>
              <w:rPr>
                <w:color w:val="171717"/>
                <w:spacing w:val="-10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хочу</w:t>
            </w:r>
            <w:r>
              <w:rPr>
                <w:color w:val="171717"/>
                <w:spacing w:val="-13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увидеть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музыку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spacing w:line="206" w:lineRule="auto"/>
              <w:ind w:left="216" w:right="1265"/>
              <w:rPr>
                <w:sz w:val="24"/>
                <w:lang w:val="en-US"/>
              </w:rPr>
            </w:pPr>
            <w:r>
              <w:rPr>
                <w:color w:val="171717"/>
                <w:spacing w:val="-2"/>
                <w:sz w:val="24"/>
                <w:lang w:val="en-US"/>
              </w:rPr>
              <w:t>Творческа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я</w:t>
            </w:r>
          </w:p>
          <w:p w:rsidR="00FB4982" w:rsidRDefault="00FB4982">
            <w:pPr>
              <w:pStyle w:val="TableParagraph"/>
              <w:spacing w:line="223" w:lineRule="exact"/>
              <w:ind w:left="216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мастерска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44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</w:tbl>
    <w:p w:rsidR="00FB4982" w:rsidRDefault="00FB4982" w:rsidP="006E3399">
      <w:pPr>
        <w:rPr>
          <w:sz w:val="24"/>
        </w:rPr>
        <w:sectPr w:rsidR="00FB4982">
          <w:pgSz w:w="11910" w:h="16840"/>
          <w:pgMar w:top="1120" w:right="580" w:bottom="280" w:left="1300" w:header="720" w:footer="720" w:gutter="0"/>
          <w:cols w:space="720"/>
        </w:sect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1"/>
        <w:gridCol w:w="2127"/>
        <w:gridCol w:w="2550"/>
        <w:gridCol w:w="994"/>
        <w:gridCol w:w="2559"/>
        <w:gridCol w:w="855"/>
      </w:tblGrid>
      <w:tr w:rsidR="00FB4982" w:rsidTr="006E3399">
        <w:trPr>
          <w:trHeight w:val="239"/>
        </w:trPr>
        <w:tc>
          <w:tcPr>
            <w:tcW w:w="711" w:type="dxa"/>
          </w:tcPr>
          <w:p w:rsidR="00FB4982" w:rsidRDefault="00FB4982">
            <w:pPr>
              <w:pStyle w:val="TableParagraph"/>
              <w:ind w:left="0"/>
              <w:rPr>
                <w:sz w:val="16"/>
                <w:lang w:val="en-US"/>
              </w:rPr>
            </w:pP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ind w:left="0"/>
              <w:rPr>
                <w:sz w:val="16"/>
                <w:lang w:val="en-US"/>
              </w:rPr>
            </w:pP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spacing w:line="220" w:lineRule="exact"/>
              <w:ind w:left="216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я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ind w:left="0"/>
              <w:rPr>
                <w:sz w:val="16"/>
                <w:lang w:val="en-US"/>
              </w:rPr>
            </w:pPr>
          </w:p>
        </w:tc>
        <w:tc>
          <w:tcPr>
            <w:tcW w:w="2559" w:type="dxa"/>
            <w:vMerge w:val="restart"/>
          </w:tcPr>
          <w:p w:rsidR="00FB4982" w:rsidRDefault="00FB4982">
            <w:pPr>
              <w:pStyle w:val="TableParagraph"/>
              <w:ind w:left="109" w:right="1493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tm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apkpro.ru</w:t>
            </w:r>
          </w:p>
          <w:p w:rsidR="00FB4982" w:rsidRDefault="00FB4982">
            <w:pPr>
              <w:pStyle w:val="TableParagraph"/>
              <w:ind w:left="109" w:right="1513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/razgovor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y-o-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vazhnom</w:t>
            </w: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16"/>
                <w:lang w:val="en-US"/>
              </w:rPr>
            </w:pPr>
          </w:p>
        </w:tc>
      </w:tr>
      <w:tr w:rsidR="00FB4982" w:rsidTr="006E3399">
        <w:trPr>
          <w:trHeight w:val="465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8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Я</w:t>
            </w:r>
            <w:r>
              <w:rPr>
                <w:color w:val="171717"/>
                <w:spacing w:val="-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и</w:t>
            </w:r>
            <w:r>
              <w:rPr>
                <w:color w:val="171717"/>
                <w:spacing w:val="-2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моя</w:t>
            </w:r>
            <w:r>
              <w:rPr>
                <w:color w:val="171717"/>
                <w:spacing w:val="-2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семья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spacing w:line="230" w:lineRule="exact"/>
              <w:ind w:left="216" w:right="510"/>
              <w:rPr>
                <w:sz w:val="24"/>
                <w:lang w:val="en-US"/>
              </w:rPr>
            </w:pPr>
            <w:r>
              <w:rPr>
                <w:color w:val="171717"/>
                <w:spacing w:val="-1"/>
                <w:sz w:val="24"/>
                <w:lang w:val="en-US"/>
              </w:rPr>
              <w:t xml:space="preserve">Строим </w:t>
            </w:r>
            <w:r>
              <w:rPr>
                <w:color w:val="171717"/>
                <w:sz w:val="24"/>
                <w:lang w:val="en-US"/>
              </w:rPr>
              <w:t>семейное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древо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686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9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before="3" w:line="194" w:lineRule="auto"/>
              <w:ind w:right="169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Что</w:t>
            </w:r>
            <w:r>
              <w:rPr>
                <w:color w:val="171717"/>
                <w:spacing w:val="5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такое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Единства</w:t>
            </w:r>
            <w:r>
              <w:rPr>
                <w:color w:val="171717"/>
                <w:spacing w:val="-13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народа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spacing w:before="3" w:line="194" w:lineRule="auto"/>
              <w:ind w:left="216" w:right="782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Работа с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интерактивной</w:t>
            </w:r>
          </w:p>
          <w:p w:rsidR="00FB4982" w:rsidRDefault="00FB4982">
            <w:pPr>
              <w:pStyle w:val="TableParagraph"/>
              <w:spacing w:line="211" w:lineRule="exact"/>
              <w:ind w:left="216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картой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278"/>
        </w:trPr>
        <w:tc>
          <w:tcPr>
            <w:tcW w:w="9796" w:type="dxa"/>
            <w:gridSpan w:val="6"/>
          </w:tcPr>
          <w:p w:rsidR="00FB4982" w:rsidRDefault="00FB4982">
            <w:pPr>
              <w:pStyle w:val="TableParagraph"/>
              <w:spacing w:line="258" w:lineRule="exact"/>
              <w:ind w:left="110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Ноябрь</w:t>
            </w:r>
          </w:p>
        </w:tc>
      </w:tr>
      <w:tr w:rsidR="00FB4982" w:rsidTr="006E3399">
        <w:trPr>
          <w:trHeight w:val="273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24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10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line="224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Память</w:t>
            </w:r>
            <w:r>
              <w:rPr>
                <w:color w:val="171717"/>
                <w:spacing w:val="-6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времен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spacing w:line="224" w:lineRule="exact"/>
              <w:ind w:left="216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Викторина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24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 w:val="restart"/>
          </w:tcPr>
          <w:p w:rsidR="00FB4982" w:rsidRDefault="00FB4982">
            <w:pPr>
              <w:pStyle w:val="TableParagraph"/>
              <w:spacing w:line="204" w:lineRule="auto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school-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collection.edu.ru/colle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ction/</w:t>
            </w:r>
          </w:p>
          <w:p w:rsidR="00FB4982" w:rsidRDefault="00FB4982">
            <w:pPr>
              <w:pStyle w:val="TableParagraph"/>
              <w:ind w:left="109" w:right="1493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edsoo.ru/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Metodich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eskie_vid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eouroki.h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tm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apkpro.ru</w:t>
            </w:r>
          </w:p>
          <w:p w:rsidR="00FB4982" w:rsidRDefault="00FB4982">
            <w:pPr>
              <w:pStyle w:val="TableParagraph"/>
              <w:ind w:left="109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/razgovor</w:t>
            </w:r>
          </w:p>
          <w:p w:rsidR="00FB4982" w:rsidRDefault="00FB4982">
            <w:pPr>
              <w:pStyle w:val="TableParagraph"/>
              <w:spacing w:line="274" w:lineRule="exact"/>
              <w:ind w:left="109" w:right="1540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y-o-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vazhnom</w:t>
            </w: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</w:tr>
      <w:tr w:rsidR="00FB4982" w:rsidTr="006E3399">
        <w:trPr>
          <w:trHeight w:val="474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11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line="218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>Самое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главное</w:t>
            </w:r>
          </w:p>
          <w:p w:rsidR="00FB4982" w:rsidRDefault="00FB4982">
            <w:pPr>
              <w:pStyle w:val="TableParagraph"/>
              <w:spacing w:line="237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>слово</w:t>
            </w:r>
            <w:r>
              <w:rPr>
                <w:color w:val="171717"/>
                <w:spacing w:val="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земле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spacing w:before="7" w:line="192" w:lineRule="auto"/>
              <w:ind w:left="216" w:right="1136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Творческая мастерская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2424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12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line="204" w:lineRule="auto"/>
              <w:ind w:right="370"/>
              <w:rPr>
                <w:sz w:val="24"/>
              </w:rPr>
            </w:pPr>
            <w:r>
              <w:rPr>
                <w:color w:val="171717"/>
                <w:sz w:val="24"/>
              </w:rPr>
              <w:t>Какие в нашей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стране есть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символы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spacing w:line="230" w:lineRule="exact"/>
              <w:ind w:left="216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Работа</w:t>
            </w:r>
            <w:r>
              <w:rPr>
                <w:color w:val="171717"/>
                <w:spacing w:val="-3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с</w:t>
            </w:r>
          </w:p>
          <w:p w:rsidR="00FB4982" w:rsidRDefault="00FB4982">
            <w:pPr>
              <w:pStyle w:val="TableParagraph"/>
              <w:spacing w:line="235" w:lineRule="auto"/>
              <w:ind w:left="216" w:right="676"/>
              <w:rPr>
                <w:sz w:val="24"/>
                <w:lang w:val="en-US"/>
              </w:rPr>
            </w:pPr>
            <w:r>
              <w:rPr>
                <w:color w:val="171717"/>
                <w:spacing w:val="-1"/>
                <w:w w:val="95"/>
                <w:sz w:val="24"/>
                <w:lang w:val="en-US"/>
              </w:rPr>
              <w:t>интерактивными</w:t>
            </w:r>
            <w:r>
              <w:rPr>
                <w:color w:val="171717"/>
                <w:spacing w:val="-54"/>
                <w:w w:val="95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карточками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273"/>
        </w:trPr>
        <w:tc>
          <w:tcPr>
            <w:tcW w:w="9796" w:type="dxa"/>
            <w:gridSpan w:val="6"/>
          </w:tcPr>
          <w:p w:rsidR="00FB4982" w:rsidRDefault="00FB4982">
            <w:pPr>
              <w:pStyle w:val="TableParagraph"/>
              <w:spacing w:line="253" w:lineRule="exact"/>
              <w:ind w:left="110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Декабрь</w:t>
            </w:r>
          </w:p>
        </w:tc>
      </w:tr>
      <w:tr w:rsidR="00FB4982" w:rsidTr="006E3399">
        <w:trPr>
          <w:trHeight w:val="661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13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line="192" w:lineRule="auto"/>
              <w:ind w:right="614"/>
              <w:rPr>
                <w:sz w:val="24"/>
              </w:rPr>
            </w:pPr>
            <w:r>
              <w:rPr>
                <w:color w:val="171717"/>
                <w:w w:val="105"/>
                <w:sz w:val="24"/>
              </w:rPr>
              <w:t>Если ты</w:t>
            </w:r>
            <w:r>
              <w:rPr>
                <w:color w:val="171717"/>
                <w:spacing w:val="1"/>
                <w:w w:val="105"/>
                <w:sz w:val="24"/>
              </w:rPr>
              <w:t xml:space="preserve"> </w:t>
            </w:r>
            <w:r>
              <w:rPr>
                <w:color w:val="171717"/>
                <w:spacing w:val="-1"/>
                <w:w w:val="105"/>
                <w:sz w:val="24"/>
              </w:rPr>
              <w:t>добрый,</w:t>
            </w:r>
            <w:r>
              <w:rPr>
                <w:color w:val="171717"/>
                <w:spacing w:val="-13"/>
                <w:w w:val="105"/>
                <w:sz w:val="24"/>
              </w:rPr>
              <w:t xml:space="preserve"> </w:t>
            </w:r>
            <w:r>
              <w:rPr>
                <w:color w:val="171717"/>
                <w:w w:val="105"/>
                <w:sz w:val="24"/>
              </w:rPr>
              <w:t>это</w:t>
            </w:r>
          </w:p>
          <w:p w:rsidR="00FB4982" w:rsidRDefault="00FB4982">
            <w:pPr>
              <w:pStyle w:val="TableParagraph"/>
              <w:spacing w:line="207" w:lineRule="exact"/>
              <w:rPr>
                <w:sz w:val="24"/>
              </w:rPr>
            </w:pPr>
            <w:r>
              <w:rPr>
                <w:color w:val="171717"/>
                <w:w w:val="105"/>
                <w:sz w:val="24"/>
              </w:rPr>
              <w:t>хорошо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spacing w:line="239" w:lineRule="exact"/>
              <w:ind w:left="216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Мультконцерт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 w:val="restart"/>
          </w:tcPr>
          <w:p w:rsidR="00FB4982" w:rsidRDefault="00FB4982">
            <w:pPr>
              <w:pStyle w:val="TableParagraph"/>
              <w:spacing w:line="204" w:lineRule="auto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school-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collection.edu.ru/colle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ction/</w:t>
            </w:r>
          </w:p>
          <w:p w:rsidR="00FB4982" w:rsidRDefault="00FB4982">
            <w:pPr>
              <w:pStyle w:val="TableParagraph"/>
              <w:ind w:left="109" w:right="1493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edsoo.ru/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Metodich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eskie_vid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eouroki.h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tm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apkpro.ru</w:t>
            </w:r>
          </w:p>
          <w:p w:rsidR="00FB4982" w:rsidRDefault="00FB4982">
            <w:pPr>
              <w:pStyle w:val="TableParagraph"/>
              <w:spacing w:line="235" w:lineRule="auto"/>
              <w:ind w:left="109" w:right="1513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/razgovor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y-o-</w:t>
            </w:r>
          </w:p>
          <w:p w:rsidR="00FB4982" w:rsidRDefault="00FB4982">
            <w:pPr>
              <w:pStyle w:val="TableParagraph"/>
              <w:spacing w:line="267" w:lineRule="exact"/>
              <w:ind w:left="109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vazhnom</w:t>
            </w: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667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67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14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line="192" w:lineRule="auto"/>
              <w:ind w:right="729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С чего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начинается</w:t>
            </w:r>
          </w:p>
          <w:p w:rsidR="00FB4982" w:rsidRDefault="00FB4982">
            <w:pPr>
              <w:pStyle w:val="TableParagraph"/>
              <w:spacing w:line="208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Родина…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spacing w:line="235" w:lineRule="auto"/>
              <w:ind w:left="216" w:right="746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Работа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с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галереейгероев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67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455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15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line="192" w:lineRule="auto"/>
              <w:ind w:right="238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Где записаны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права</w:t>
            </w:r>
            <w:r>
              <w:rPr>
                <w:color w:val="171717"/>
                <w:spacing w:val="-13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человека?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spacing w:line="220" w:lineRule="exact"/>
              <w:ind w:left="216" w:right="789"/>
              <w:rPr>
                <w:sz w:val="24"/>
                <w:lang w:val="en-US"/>
              </w:rPr>
            </w:pPr>
            <w:r>
              <w:rPr>
                <w:color w:val="171717"/>
                <w:spacing w:val="-1"/>
                <w:sz w:val="24"/>
                <w:lang w:val="en-US"/>
              </w:rPr>
              <w:t>Эвристическая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беседа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1377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16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line="194" w:lineRule="auto"/>
              <w:ind w:right="814"/>
              <w:jc w:val="both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Светлый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праздник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Рождества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spacing w:line="239" w:lineRule="exact"/>
              <w:ind w:left="216"/>
              <w:rPr>
                <w:sz w:val="24"/>
                <w:lang w:val="en-US"/>
              </w:rPr>
            </w:pPr>
            <w:r>
              <w:rPr>
                <w:color w:val="171717"/>
                <w:spacing w:val="-2"/>
                <w:sz w:val="24"/>
                <w:lang w:val="en-US"/>
              </w:rPr>
              <w:t>Конкурс</w:t>
            </w:r>
            <w:r>
              <w:rPr>
                <w:color w:val="171717"/>
                <w:spacing w:val="-11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2"/>
                <w:sz w:val="24"/>
                <w:lang w:val="en-US"/>
              </w:rPr>
              <w:t>рисунков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277"/>
        </w:trPr>
        <w:tc>
          <w:tcPr>
            <w:tcW w:w="9796" w:type="dxa"/>
            <w:gridSpan w:val="6"/>
          </w:tcPr>
          <w:p w:rsidR="00FB4982" w:rsidRDefault="00FB4982">
            <w:pPr>
              <w:pStyle w:val="TableParagraph"/>
              <w:spacing w:line="258" w:lineRule="exact"/>
              <w:ind w:left="110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Январь</w:t>
            </w:r>
          </w:p>
        </w:tc>
      </w:tr>
      <w:tr w:rsidR="00FB4982" w:rsidTr="006E3399">
        <w:trPr>
          <w:trHeight w:val="834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17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ind w:right="882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Умеем ли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мы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мечтать?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ind w:left="216" w:right="744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Творческая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работа: елочная</w:t>
            </w:r>
          </w:p>
          <w:p w:rsidR="00FB4982" w:rsidRDefault="00FB4982">
            <w:pPr>
              <w:pStyle w:val="TableParagraph"/>
              <w:spacing w:line="266" w:lineRule="exact"/>
              <w:ind w:left="216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игрушка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 w:val="restart"/>
          </w:tcPr>
          <w:p w:rsidR="00FB4982" w:rsidRDefault="00FB4982">
            <w:pPr>
              <w:pStyle w:val="TableParagraph"/>
              <w:spacing w:line="204" w:lineRule="auto"/>
              <w:ind w:left="215" w:right="191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school-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collection.edu.ru/colle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ction/</w:t>
            </w:r>
          </w:p>
          <w:p w:rsidR="00FB4982" w:rsidRDefault="00FB4982">
            <w:pPr>
              <w:pStyle w:val="TableParagraph"/>
              <w:ind w:left="109" w:right="1493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edsoo.ru/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Metodich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eskie_vid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eouroki.h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tm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apkpro.ru</w:t>
            </w:r>
          </w:p>
          <w:p w:rsidR="00FB4982" w:rsidRDefault="00FB4982">
            <w:pPr>
              <w:pStyle w:val="TableParagraph"/>
              <w:ind w:left="109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/razgovor</w:t>
            </w:r>
          </w:p>
          <w:p w:rsidR="00FB4982" w:rsidRDefault="00FB4982">
            <w:pPr>
              <w:pStyle w:val="TableParagraph"/>
              <w:spacing w:line="274" w:lineRule="exact"/>
              <w:ind w:left="109" w:right="1540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y-o-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vazhnom</w:t>
            </w: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662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18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line="197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>Вертуальный</w:t>
            </w:r>
            <w:r>
              <w:rPr>
                <w:color w:val="171717"/>
                <w:spacing w:val="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я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–</w:t>
            </w:r>
          </w:p>
          <w:p w:rsidR="00FB4982" w:rsidRDefault="00FB4982">
            <w:pPr>
              <w:pStyle w:val="TableParagraph"/>
              <w:spacing w:before="5" w:line="220" w:lineRule="exact"/>
              <w:ind w:right="208"/>
              <w:rPr>
                <w:sz w:val="24"/>
              </w:rPr>
            </w:pPr>
            <w:r>
              <w:rPr>
                <w:color w:val="171717"/>
                <w:sz w:val="24"/>
              </w:rPr>
              <w:t>что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можно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что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нельзя?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spacing w:before="7" w:line="192" w:lineRule="auto"/>
              <w:ind w:left="216" w:right="427"/>
              <w:rPr>
                <w:sz w:val="24"/>
                <w:lang w:val="en-US"/>
              </w:rPr>
            </w:pPr>
            <w:r>
              <w:rPr>
                <w:color w:val="171717"/>
                <w:spacing w:val="-1"/>
                <w:sz w:val="24"/>
                <w:lang w:val="en-US"/>
              </w:rPr>
              <w:t>Работа</w:t>
            </w:r>
            <w:r>
              <w:rPr>
                <w:color w:val="171717"/>
                <w:spacing w:val="-13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с</w:t>
            </w:r>
            <w:r>
              <w:rPr>
                <w:color w:val="171717"/>
                <w:spacing w:val="-5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книжным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текстом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460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19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line="204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…осталась</w:t>
            </w:r>
            <w:r>
              <w:rPr>
                <w:color w:val="171717"/>
                <w:spacing w:val="-8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одна</w:t>
            </w:r>
          </w:p>
          <w:p w:rsidR="00FB4982" w:rsidRDefault="00FB4982">
            <w:pPr>
              <w:pStyle w:val="TableParagraph"/>
              <w:spacing w:line="237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Таня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spacing w:line="226" w:lineRule="exact"/>
              <w:ind w:left="216" w:right="427"/>
              <w:rPr>
                <w:sz w:val="24"/>
                <w:lang w:val="en-US"/>
              </w:rPr>
            </w:pPr>
            <w:r>
              <w:rPr>
                <w:color w:val="171717"/>
                <w:spacing w:val="-1"/>
                <w:sz w:val="24"/>
                <w:lang w:val="en-US"/>
              </w:rPr>
              <w:t>Работа</w:t>
            </w:r>
            <w:r>
              <w:rPr>
                <w:color w:val="171717"/>
                <w:spacing w:val="-13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с</w:t>
            </w:r>
            <w:r>
              <w:rPr>
                <w:color w:val="171717"/>
                <w:spacing w:val="-5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книжным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текстом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1204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43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20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line="194" w:lineRule="auto"/>
              <w:ind w:right="78"/>
              <w:rPr>
                <w:sz w:val="24"/>
              </w:rPr>
            </w:pPr>
            <w:r>
              <w:rPr>
                <w:color w:val="171717"/>
                <w:sz w:val="24"/>
              </w:rPr>
              <w:t>Мы идем в театр.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А</w:t>
            </w:r>
            <w:r>
              <w:rPr>
                <w:color w:val="171717"/>
                <w:spacing w:val="-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что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это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значит?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spacing w:line="223" w:lineRule="exact"/>
              <w:ind w:left="216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Работа</w:t>
            </w:r>
            <w:r>
              <w:rPr>
                <w:color w:val="171717"/>
                <w:spacing w:val="-3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с</w:t>
            </w:r>
          </w:p>
          <w:p w:rsidR="00FB4982" w:rsidRDefault="00FB4982">
            <w:pPr>
              <w:pStyle w:val="TableParagraph"/>
              <w:spacing w:before="13" w:line="204" w:lineRule="auto"/>
              <w:ind w:left="216" w:right="676"/>
              <w:rPr>
                <w:sz w:val="24"/>
                <w:lang w:val="en-US"/>
              </w:rPr>
            </w:pPr>
            <w:r>
              <w:rPr>
                <w:color w:val="171717"/>
                <w:spacing w:val="-1"/>
                <w:w w:val="95"/>
                <w:sz w:val="24"/>
                <w:lang w:val="en-US"/>
              </w:rPr>
              <w:t>интерактивными</w:t>
            </w:r>
            <w:r>
              <w:rPr>
                <w:color w:val="171717"/>
                <w:spacing w:val="-54"/>
                <w:w w:val="95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карточками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43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277"/>
        </w:trPr>
        <w:tc>
          <w:tcPr>
            <w:tcW w:w="9796" w:type="dxa"/>
            <w:gridSpan w:val="6"/>
          </w:tcPr>
          <w:p w:rsidR="00FB4982" w:rsidRDefault="00FB4982">
            <w:pPr>
              <w:pStyle w:val="TableParagraph"/>
              <w:spacing w:line="258" w:lineRule="exact"/>
              <w:ind w:left="110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Февраль</w:t>
            </w:r>
          </w:p>
        </w:tc>
      </w:tr>
      <w:tr w:rsidR="00FB4982" w:rsidTr="006E3399">
        <w:trPr>
          <w:trHeight w:val="441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21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line="197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Как</w:t>
            </w:r>
            <w:r>
              <w:rPr>
                <w:color w:val="171717"/>
                <w:spacing w:val="-2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становится</w:t>
            </w:r>
          </w:p>
          <w:p w:rsidR="00FB4982" w:rsidRDefault="00FB4982">
            <w:pPr>
              <w:pStyle w:val="TableParagraph"/>
              <w:spacing w:line="225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учеными?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spacing w:line="239" w:lineRule="exact"/>
              <w:ind w:left="216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Викторина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 w:val="restart"/>
          </w:tcPr>
          <w:p w:rsidR="00FB4982" w:rsidRDefault="00FB4982">
            <w:pPr>
              <w:pStyle w:val="TableParagraph"/>
              <w:spacing w:line="204" w:lineRule="auto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school-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collection.edu.ru/colle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ction/</w:t>
            </w:r>
          </w:p>
          <w:p w:rsidR="00FB4982" w:rsidRDefault="00FB4982">
            <w:pPr>
              <w:pStyle w:val="TableParagraph"/>
              <w:ind w:left="109" w:right="1525"/>
              <w:jc w:val="both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edsoo.ru/</w:t>
            </w:r>
            <w:r>
              <w:rPr>
                <w:color w:val="171717"/>
                <w:spacing w:val="-58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Metodich</w:t>
            </w:r>
            <w:r>
              <w:rPr>
                <w:color w:val="171717"/>
                <w:spacing w:val="-58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eskie_vid</w:t>
            </w:r>
            <w:r>
              <w:rPr>
                <w:color w:val="171717"/>
                <w:spacing w:val="-58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eouroki.h</w:t>
            </w:r>
          </w:p>
          <w:p w:rsidR="00FB4982" w:rsidRDefault="00FB4982">
            <w:pPr>
              <w:pStyle w:val="TableParagraph"/>
              <w:spacing w:line="278" w:lineRule="exact"/>
              <w:ind w:left="109" w:right="1493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tm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apkpro.ru</w:t>
            </w: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273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24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22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line="224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Россия</w:t>
            </w:r>
            <w:r>
              <w:rPr>
                <w:color w:val="171717"/>
                <w:spacing w:val="-2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и</w:t>
            </w:r>
            <w:r>
              <w:rPr>
                <w:color w:val="171717"/>
                <w:spacing w:val="-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мир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spacing w:line="224" w:lineRule="exact"/>
              <w:ind w:left="216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Викторина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24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</w:tr>
      <w:tr w:rsidR="00FB4982" w:rsidTr="006E3399">
        <w:trPr>
          <w:trHeight w:val="1108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23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line="192" w:lineRule="auto"/>
              <w:ind w:right="574"/>
              <w:rPr>
                <w:sz w:val="24"/>
              </w:rPr>
            </w:pPr>
            <w:r>
              <w:rPr>
                <w:color w:val="171717"/>
                <w:w w:val="105"/>
                <w:sz w:val="24"/>
              </w:rPr>
              <w:t>Кому</w:t>
            </w:r>
            <w:r>
              <w:rPr>
                <w:color w:val="171717"/>
                <w:spacing w:val="-12"/>
                <w:w w:val="105"/>
                <w:sz w:val="24"/>
              </w:rPr>
              <w:t xml:space="preserve"> </w:t>
            </w:r>
            <w:r>
              <w:rPr>
                <w:color w:val="171717"/>
                <w:w w:val="105"/>
                <w:sz w:val="24"/>
              </w:rPr>
              <w:t>я</w:t>
            </w:r>
            <w:r>
              <w:rPr>
                <w:color w:val="171717"/>
                <w:spacing w:val="-12"/>
                <w:w w:val="105"/>
                <w:sz w:val="24"/>
              </w:rPr>
              <w:t xml:space="preserve"> </w:t>
            </w:r>
            <w:r>
              <w:rPr>
                <w:color w:val="171717"/>
                <w:w w:val="105"/>
                <w:sz w:val="24"/>
              </w:rPr>
              <w:t>хочу</w:t>
            </w:r>
            <w:r>
              <w:rPr>
                <w:color w:val="171717"/>
                <w:spacing w:val="-60"/>
                <w:w w:val="105"/>
                <w:sz w:val="24"/>
              </w:rPr>
              <w:t xml:space="preserve"> </w:t>
            </w:r>
            <w:r>
              <w:rPr>
                <w:color w:val="171717"/>
                <w:w w:val="105"/>
                <w:sz w:val="24"/>
              </w:rPr>
              <w:t>сказать</w:t>
            </w:r>
          </w:p>
          <w:p w:rsidR="00FB4982" w:rsidRDefault="00FB4982">
            <w:pPr>
              <w:pStyle w:val="TableParagraph"/>
              <w:spacing w:line="192" w:lineRule="auto"/>
              <w:ind w:right="178"/>
              <w:rPr>
                <w:sz w:val="24"/>
                <w:lang w:val="en-US"/>
              </w:rPr>
            </w:pPr>
            <w:r>
              <w:rPr>
                <w:color w:val="171717"/>
                <w:w w:val="105"/>
                <w:sz w:val="24"/>
              </w:rPr>
              <w:t xml:space="preserve">«спасибо»? </w:t>
            </w:r>
            <w:r>
              <w:rPr>
                <w:color w:val="171717"/>
                <w:w w:val="105"/>
                <w:sz w:val="24"/>
                <w:lang w:val="en-US"/>
              </w:rPr>
              <w:t>(ко</w:t>
            </w:r>
            <w:r>
              <w:rPr>
                <w:color w:val="171717"/>
                <w:spacing w:val="1"/>
                <w:w w:val="105"/>
                <w:sz w:val="24"/>
                <w:lang w:val="en-US"/>
              </w:rPr>
              <w:t xml:space="preserve"> </w:t>
            </w:r>
            <w:r>
              <w:rPr>
                <w:color w:val="171717"/>
                <w:w w:val="105"/>
                <w:sz w:val="24"/>
                <w:lang w:val="en-US"/>
              </w:rPr>
              <w:t>Дню</w:t>
            </w:r>
            <w:r>
              <w:rPr>
                <w:color w:val="171717"/>
                <w:spacing w:val="-14"/>
                <w:w w:val="105"/>
                <w:sz w:val="24"/>
                <w:lang w:val="en-US"/>
              </w:rPr>
              <w:t xml:space="preserve"> </w:t>
            </w:r>
            <w:r>
              <w:rPr>
                <w:color w:val="171717"/>
                <w:w w:val="105"/>
                <w:sz w:val="24"/>
                <w:lang w:val="en-US"/>
              </w:rPr>
              <w:t>защитника</w:t>
            </w:r>
          </w:p>
          <w:p w:rsidR="00FB4982" w:rsidRDefault="00FB4982">
            <w:pPr>
              <w:pStyle w:val="TableParagraph"/>
              <w:spacing w:line="212" w:lineRule="exact"/>
              <w:rPr>
                <w:sz w:val="24"/>
                <w:lang w:val="en-US"/>
              </w:rPr>
            </w:pPr>
            <w:r>
              <w:rPr>
                <w:color w:val="171717"/>
                <w:w w:val="105"/>
                <w:sz w:val="24"/>
                <w:lang w:val="en-US"/>
              </w:rPr>
              <w:t>Отечества)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ind w:left="216" w:right="763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Обсуждение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фильма о</w:t>
            </w:r>
            <w:r>
              <w:rPr>
                <w:color w:val="171717"/>
                <w:spacing w:val="-8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войне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508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24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line="192" w:lineRule="auto"/>
              <w:ind w:right="132"/>
              <w:rPr>
                <w:sz w:val="24"/>
                <w:lang w:val="en-US"/>
              </w:rPr>
            </w:pPr>
            <w:r>
              <w:rPr>
                <w:color w:val="171717"/>
                <w:w w:val="105"/>
                <w:sz w:val="24"/>
                <w:lang w:val="en-US"/>
              </w:rPr>
              <w:t>Заряд</w:t>
            </w:r>
            <w:r>
              <w:rPr>
                <w:color w:val="171717"/>
                <w:spacing w:val="-12"/>
                <w:w w:val="105"/>
                <w:sz w:val="24"/>
                <w:lang w:val="en-US"/>
              </w:rPr>
              <w:t xml:space="preserve"> </w:t>
            </w:r>
            <w:r>
              <w:rPr>
                <w:color w:val="171717"/>
                <w:w w:val="105"/>
                <w:sz w:val="24"/>
                <w:lang w:val="en-US"/>
              </w:rPr>
              <w:t>на</w:t>
            </w:r>
            <w:r>
              <w:rPr>
                <w:color w:val="171717"/>
                <w:spacing w:val="-14"/>
                <w:w w:val="105"/>
                <w:sz w:val="24"/>
                <w:lang w:val="en-US"/>
              </w:rPr>
              <w:t xml:space="preserve"> </w:t>
            </w:r>
            <w:r>
              <w:rPr>
                <w:color w:val="171717"/>
                <w:w w:val="105"/>
                <w:sz w:val="24"/>
                <w:lang w:val="en-US"/>
              </w:rPr>
              <w:t>добрые</w:t>
            </w:r>
            <w:r>
              <w:rPr>
                <w:color w:val="171717"/>
                <w:spacing w:val="-60"/>
                <w:w w:val="105"/>
                <w:sz w:val="24"/>
                <w:lang w:val="en-US"/>
              </w:rPr>
              <w:t xml:space="preserve"> </w:t>
            </w:r>
            <w:r>
              <w:rPr>
                <w:color w:val="171717"/>
                <w:w w:val="105"/>
                <w:sz w:val="24"/>
                <w:lang w:val="en-US"/>
              </w:rPr>
              <w:t>дела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spacing w:line="263" w:lineRule="exact"/>
              <w:ind w:left="216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Викторина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</w:tbl>
    <w:p w:rsidR="00FB4982" w:rsidRDefault="00FB4982" w:rsidP="006E3399">
      <w:pPr>
        <w:rPr>
          <w:sz w:val="24"/>
        </w:rPr>
        <w:sectPr w:rsidR="00FB4982">
          <w:pgSz w:w="11910" w:h="16840"/>
          <w:pgMar w:top="1120" w:right="580" w:bottom="280" w:left="1300" w:header="720" w:footer="720" w:gutter="0"/>
          <w:cols w:space="720"/>
        </w:sect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1"/>
        <w:gridCol w:w="2127"/>
        <w:gridCol w:w="2550"/>
        <w:gridCol w:w="994"/>
        <w:gridCol w:w="2559"/>
        <w:gridCol w:w="855"/>
      </w:tblGrid>
      <w:tr w:rsidR="00FB4982" w:rsidTr="006E3399">
        <w:trPr>
          <w:trHeight w:val="830"/>
        </w:trPr>
        <w:tc>
          <w:tcPr>
            <w:tcW w:w="711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2559" w:type="dxa"/>
          </w:tcPr>
          <w:p w:rsidR="00FB4982" w:rsidRDefault="00FB4982">
            <w:pPr>
              <w:pStyle w:val="TableParagraph"/>
              <w:spacing w:line="263" w:lineRule="exact"/>
              <w:ind w:left="109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/razgovor</w:t>
            </w:r>
          </w:p>
          <w:p w:rsidR="00FB4982" w:rsidRDefault="00FB4982">
            <w:pPr>
              <w:pStyle w:val="TableParagraph"/>
              <w:spacing w:line="274" w:lineRule="exact"/>
              <w:ind w:left="109" w:right="1540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y-o-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vazhnom</w:t>
            </w: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273"/>
        </w:trPr>
        <w:tc>
          <w:tcPr>
            <w:tcW w:w="9796" w:type="dxa"/>
            <w:gridSpan w:val="6"/>
          </w:tcPr>
          <w:p w:rsidR="00FB4982" w:rsidRDefault="00FB4982">
            <w:pPr>
              <w:pStyle w:val="TableParagraph"/>
              <w:spacing w:line="253" w:lineRule="exact"/>
              <w:ind w:left="110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Март</w:t>
            </w:r>
          </w:p>
        </w:tc>
      </w:tr>
      <w:tr w:rsidR="00FB4982" w:rsidTr="006E3399">
        <w:trPr>
          <w:trHeight w:val="830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63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25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line="263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Мамы</w:t>
            </w:r>
          </w:p>
          <w:p w:rsidR="00FB4982" w:rsidRDefault="00FB4982">
            <w:pPr>
              <w:pStyle w:val="TableParagraph"/>
              <w:spacing w:line="274" w:lineRule="exact"/>
              <w:ind w:right="1159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разные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важны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ind w:left="216" w:right="731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Творческая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работа: рисунок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63" w:lineRule="exact"/>
              <w:ind w:left="0" w:right="646"/>
              <w:jc w:val="righ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 w:val="restart"/>
          </w:tcPr>
          <w:p w:rsidR="00FB4982" w:rsidRDefault="00FB4982">
            <w:pPr>
              <w:pStyle w:val="TableParagraph"/>
              <w:spacing w:line="204" w:lineRule="auto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school-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collection.edu.ru/colle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ction/</w:t>
            </w:r>
          </w:p>
          <w:p w:rsidR="00FB4982" w:rsidRDefault="00FB4982">
            <w:pPr>
              <w:pStyle w:val="TableParagraph"/>
              <w:ind w:left="109" w:right="1493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edsoo.ru/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Metodich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eskie_vid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eouroki.h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tm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apkpro.ru</w:t>
            </w:r>
          </w:p>
          <w:p w:rsidR="00FB4982" w:rsidRDefault="00FB4982">
            <w:pPr>
              <w:pStyle w:val="TableParagraph"/>
              <w:spacing w:line="235" w:lineRule="auto"/>
              <w:ind w:left="109" w:right="1513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/razgovor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y-o-</w:t>
            </w:r>
          </w:p>
          <w:p w:rsidR="00FB4982" w:rsidRDefault="00FB4982">
            <w:pPr>
              <w:pStyle w:val="TableParagraph"/>
              <w:spacing w:line="267" w:lineRule="exact"/>
              <w:ind w:left="109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vazhnom</w:t>
            </w: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455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26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pacing w:val="-1"/>
                <w:sz w:val="24"/>
                <w:lang w:val="en-US"/>
              </w:rPr>
              <w:t>Что</w:t>
            </w:r>
            <w:r>
              <w:rPr>
                <w:color w:val="171717"/>
                <w:spacing w:val="-5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такое</w:t>
            </w:r>
            <w:r>
              <w:rPr>
                <w:color w:val="171717"/>
                <w:spacing w:val="-14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гимн?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spacing w:line="220" w:lineRule="exact"/>
              <w:ind w:left="216" w:right="427"/>
              <w:rPr>
                <w:sz w:val="24"/>
                <w:lang w:val="en-US"/>
              </w:rPr>
            </w:pPr>
            <w:r>
              <w:rPr>
                <w:color w:val="171717"/>
                <w:spacing w:val="-1"/>
                <w:sz w:val="24"/>
                <w:lang w:val="en-US"/>
              </w:rPr>
              <w:t>Работа</w:t>
            </w:r>
            <w:r>
              <w:rPr>
                <w:color w:val="171717"/>
                <w:spacing w:val="-13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с</w:t>
            </w:r>
            <w:r>
              <w:rPr>
                <w:color w:val="171717"/>
                <w:spacing w:val="-5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книжным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текстом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0" w:right="646"/>
              <w:jc w:val="righ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700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27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line="206" w:lineRule="auto"/>
              <w:ind w:right="224"/>
              <w:rPr>
                <w:sz w:val="24"/>
                <w:lang w:val="en-US"/>
              </w:rPr>
            </w:pPr>
            <w:r>
              <w:rPr>
                <w:color w:val="171717"/>
                <w:spacing w:val="-1"/>
                <w:sz w:val="24"/>
                <w:lang w:val="en-US"/>
              </w:rPr>
              <w:t xml:space="preserve">Путешествие </w:t>
            </w:r>
            <w:r>
              <w:rPr>
                <w:color w:val="171717"/>
                <w:sz w:val="24"/>
                <w:lang w:val="en-US"/>
              </w:rPr>
              <w:t>по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Крыму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spacing w:line="196" w:lineRule="auto"/>
              <w:ind w:left="216" w:right="1000"/>
              <w:rPr>
                <w:sz w:val="24"/>
                <w:lang w:val="en-US"/>
              </w:rPr>
            </w:pPr>
            <w:r>
              <w:rPr>
                <w:color w:val="171717"/>
                <w:spacing w:val="-1"/>
                <w:sz w:val="24"/>
                <w:lang w:val="en-US"/>
              </w:rPr>
              <w:t>Виртуальная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экскурсия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0" w:right="646"/>
              <w:jc w:val="righ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1175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1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28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line="192" w:lineRule="auto"/>
              <w:ind w:right="275"/>
              <w:rPr>
                <w:sz w:val="24"/>
              </w:rPr>
            </w:pPr>
            <w:r>
              <w:rPr>
                <w:color w:val="171717"/>
                <w:w w:val="110"/>
                <w:sz w:val="24"/>
              </w:rPr>
              <w:t>Что на что</w:t>
            </w:r>
            <w:r>
              <w:rPr>
                <w:color w:val="171717"/>
                <w:spacing w:val="1"/>
                <w:w w:val="110"/>
                <w:sz w:val="24"/>
              </w:rPr>
              <w:t xml:space="preserve"> </w:t>
            </w:r>
            <w:r>
              <w:rPr>
                <w:color w:val="171717"/>
                <w:spacing w:val="-1"/>
                <w:w w:val="110"/>
                <w:sz w:val="24"/>
              </w:rPr>
              <w:t>похоже: зачем</w:t>
            </w:r>
            <w:r>
              <w:rPr>
                <w:color w:val="171717"/>
                <w:spacing w:val="-64"/>
                <w:w w:val="110"/>
                <w:sz w:val="24"/>
              </w:rPr>
              <w:t xml:space="preserve"> </w:t>
            </w:r>
            <w:r>
              <w:rPr>
                <w:color w:val="171717"/>
                <w:w w:val="110"/>
                <w:sz w:val="24"/>
              </w:rPr>
              <w:t>человеку</w:t>
            </w:r>
          </w:p>
          <w:p w:rsidR="00FB4982" w:rsidRDefault="00FB4982">
            <w:pPr>
              <w:pStyle w:val="TableParagraph"/>
              <w:spacing w:line="226" w:lineRule="exact"/>
              <w:rPr>
                <w:sz w:val="24"/>
                <w:lang w:val="en-US"/>
              </w:rPr>
            </w:pPr>
            <w:r>
              <w:rPr>
                <w:color w:val="171717"/>
                <w:w w:val="110"/>
                <w:sz w:val="24"/>
                <w:lang w:val="en-US"/>
              </w:rPr>
              <w:t>воображение?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spacing w:line="219" w:lineRule="exact"/>
              <w:ind w:left="216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Чтение</w:t>
            </w:r>
            <w:r>
              <w:rPr>
                <w:color w:val="171717"/>
                <w:spacing w:val="-4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по</w:t>
            </w:r>
            <w:r>
              <w:rPr>
                <w:color w:val="171717"/>
                <w:spacing w:val="-4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ролям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19" w:lineRule="exact"/>
              <w:ind w:left="0" w:right="646"/>
              <w:jc w:val="righ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277"/>
        </w:trPr>
        <w:tc>
          <w:tcPr>
            <w:tcW w:w="9796" w:type="dxa"/>
            <w:gridSpan w:val="6"/>
          </w:tcPr>
          <w:p w:rsidR="00FB4982" w:rsidRDefault="00FB4982">
            <w:pPr>
              <w:pStyle w:val="TableParagraph"/>
              <w:spacing w:line="258" w:lineRule="exact"/>
              <w:ind w:left="110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Апрель</w:t>
            </w:r>
          </w:p>
        </w:tc>
      </w:tr>
      <w:tr w:rsidR="00FB4982" w:rsidTr="006E3399">
        <w:trPr>
          <w:trHeight w:val="1065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ind w:left="22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29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line="231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>О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жизни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</w:p>
          <w:p w:rsidR="00FB4982" w:rsidRDefault="00FB49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>подвиге</w:t>
            </w:r>
          </w:p>
          <w:p w:rsidR="00FB4982" w:rsidRDefault="00FB4982">
            <w:pPr>
              <w:pStyle w:val="TableParagraph"/>
              <w:spacing w:line="274" w:lineRule="exact"/>
              <w:ind w:right="943"/>
              <w:rPr>
                <w:sz w:val="24"/>
              </w:rPr>
            </w:pPr>
            <w:r>
              <w:rPr>
                <w:color w:val="171717"/>
                <w:sz w:val="24"/>
              </w:rPr>
              <w:t>Юрия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Гагарина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spacing w:line="231" w:lineRule="exact"/>
              <w:ind w:left="216"/>
              <w:rPr>
                <w:sz w:val="24"/>
              </w:rPr>
            </w:pPr>
            <w:r>
              <w:rPr>
                <w:color w:val="171717"/>
                <w:sz w:val="24"/>
              </w:rPr>
              <w:t>Обсуждение</w:t>
            </w:r>
            <w:r>
              <w:rPr>
                <w:color w:val="171717"/>
                <w:spacing w:val="-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фильма</w:t>
            </w:r>
          </w:p>
          <w:p w:rsidR="00FB4982" w:rsidRDefault="00FB4982">
            <w:pPr>
              <w:pStyle w:val="TableParagraph"/>
              <w:ind w:left="216" w:right="445"/>
              <w:rPr>
                <w:sz w:val="24"/>
              </w:rPr>
            </w:pPr>
            <w:r>
              <w:rPr>
                <w:color w:val="171717"/>
                <w:sz w:val="24"/>
              </w:rPr>
              <w:t>«Гагарин.</w:t>
            </w:r>
            <w:r>
              <w:rPr>
                <w:color w:val="171717"/>
                <w:spacing w:val="-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Первый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 космосе»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0" w:right="646"/>
              <w:jc w:val="righ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 w:val="restart"/>
          </w:tcPr>
          <w:p w:rsidR="00FB4982" w:rsidRDefault="00FB4982">
            <w:pPr>
              <w:pStyle w:val="TableParagraph"/>
              <w:spacing w:line="204" w:lineRule="auto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school-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collection.edu.ru/colle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ction/</w:t>
            </w:r>
          </w:p>
          <w:p w:rsidR="00FB4982" w:rsidRDefault="00FB4982">
            <w:pPr>
              <w:pStyle w:val="TableParagraph"/>
              <w:ind w:left="109" w:right="1493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edsoo.ru/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Metodich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eskie_vid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eouroki.h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tm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apkpro.ru</w:t>
            </w:r>
          </w:p>
          <w:p w:rsidR="00FB4982" w:rsidRDefault="00FB4982">
            <w:pPr>
              <w:pStyle w:val="TableParagraph"/>
              <w:spacing w:line="235" w:lineRule="auto"/>
              <w:ind w:left="109" w:right="1513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/razgovor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y-o-</w:t>
            </w:r>
          </w:p>
          <w:p w:rsidR="00FB4982" w:rsidRDefault="00FB4982">
            <w:pPr>
              <w:pStyle w:val="TableParagraph"/>
              <w:spacing w:line="267" w:lineRule="exact"/>
              <w:ind w:left="109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vazhnom</w:t>
            </w: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455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ind w:left="22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30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line="220" w:lineRule="exact"/>
              <w:ind w:right="86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Память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прошлого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spacing w:line="239" w:lineRule="exact"/>
              <w:ind w:left="216"/>
              <w:rPr>
                <w:sz w:val="24"/>
                <w:lang w:val="en-US"/>
              </w:rPr>
            </w:pPr>
            <w:r>
              <w:rPr>
                <w:color w:val="171717"/>
                <w:spacing w:val="-1"/>
                <w:sz w:val="24"/>
                <w:lang w:val="en-US"/>
              </w:rPr>
              <w:t>Конкурс</w:t>
            </w:r>
            <w:r>
              <w:rPr>
                <w:color w:val="171717"/>
                <w:spacing w:val="-12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стихов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0" w:right="646"/>
              <w:jc w:val="righ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455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ind w:left="22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31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line="222" w:lineRule="exact"/>
              <w:ind w:right="557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Заповедники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России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spacing w:line="222" w:lineRule="exact"/>
              <w:ind w:left="216" w:right="1000"/>
              <w:rPr>
                <w:sz w:val="24"/>
                <w:lang w:val="en-US"/>
              </w:rPr>
            </w:pPr>
            <w:r>
              <w:rPr>
                <w:color w:val="171717"/>
                <w:spacing w:val="-1"/>
                <w:sz w:val="24"/>
                <w:lang w:val="en-US"/>
              </w:rPr>
              <w:t>Виртуальная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экскурсия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0" w:right="646"/>
              <w:jc w:val="righ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1185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ind w:left="22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32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before="2" w:line="220" w:lineRule="auto"/>
              <w:ind w:right="450"/>
              <w:rPr>
                <w:sz w:val="24"/>
              </w:rPr>
            </w:pPr>
            <w:r>
              <w:rPr>
                <w:color w:val="171717"/>
                <w:sz w:val="24"/>
              </w:rPr>
              <w:t>День труда.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Герои мирной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жизни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ind w:left="216"/>
              <w:rPr>
                <w:sz w:val="24"/>
                <w:lang w:val="en-US"/>
              </w:rPr>
            </w:pPr>
            <w:r>
              <w:rPr>
                <w:color w:val="171717"/>
                <w:spacing w:val="-1"/>
                <w:sz w:val="24"/>
                <w:lang w:val="en-US"/>
              </w:rPr>
              <w:t>Беседа</w:t>
            </w:r>
            <w:r>
              <w:rPr>
                <w:color w:val="171717"/>
                <w:spacing w:val="-14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с</w:t>
            </w:r>
            <w:r>
              <w:rPr>
                <w:color w:val="171717"/>
                <w:spacing w:val="-10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ветеранами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труда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0" w:right="646"/>
              <w:jc w:val="righ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278"/>
        </w:trPr>
        <w:tc>
          <w:tcPr>
            <w:tcW w:w="9796" w:type="dxa"/>
            <w:gridSpan w:val="6"/>
          </w:tcPr>
          <w:p w:rsidR="00FB4982" w:rsidRDefault="00FB4982">
            <w:pPr>
              <w:pStyle w:val="TableParagraph"/>
              <w:spacing w:line="258" w:lineRule="exact"/>
              <w:ind w:left="110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Май</w:t>
            </w:r>
          </w:p>
        </w:tc>
      </w:tr>
      <w:tr w:rsidR="00FB4982" w:rsidTr="006E3399">
        <w:trPr>
          <w:trHeight w:val="1305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63" w:lineRule="exact"/>
              <w:ind w:left="22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33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ind w:right="861"/>
              <w:rPr>
                <w:sz w:val="24"/>
              </w:rPr>
            </w:pPr>
            <w:r>
              <w:rPr>
                <w:color w:val="171717"/>
                <w:w w:val="105"/>
                <w:sz w:val="24"/>
              </w:rPr>
              <w:t>Дети –</w:t>
            </w:r>
            <w:r>
              <w:rPr>
                <w:color w:val="171717"/>
                <w:spacing w:val="1"/>
                <w:w w:val="105"/>
                <w:sz w:val="24"/>
              </w:rPr>
              <w:t xml:space="preserve"> </w:t>
            </w:r>
            <w:r>
              <w:rPr>
                <w:color w:val="171717"/>
                <w:w w:val="105"/>
                <w:sz w:val="24"/>
              </w:rPr>
              <w:t>герои</w:t>
            </w:r>
            <w:r>
              <w:rPr>
                <w:color w:val="171717"/>
                <w:spacing w:val="1"/>
                <w:w w:val="105"/>
                <w:sz w:val="24"/>
              </w:rPr>
              <w:t xml:space="preserve"> </w:t>
            </w:r>
            <w:r>
              <w:rPr>
                <w:color w:val="171717"/>
                <w:w w:val="105"/>
                <w:sz w:val="24"/>
              </w:rPr>
              <w:t>Великой</w:t>
            </w:r>
          </w:p>
          <w:p w:rsidR="00FB4982" w:rsidRDefault="00FB4982">
            <w:pPr>
              <w:pStyle w:val="TableParagraph"/>
              <w:spacing w:line="240" w:lineRule="exact"/>
              <w:ind w:right="341"/>
              <w:rPr>
                <w:sz w:val="24"/>
              </w:rPr>
            </w:pPr>
            <w:r>
              <w:rPr>
                <w:color w:val="171717"/>
                <w:spacing w:val="-1"/>
                <w:sz w:val="24"/>
              </w:rPr>
              <w:t>Отечественной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войны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ind w:left="216" w:right="1292"/>
              <w:jc w:val="both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Встреча с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2"/>
                <w:sz w:val="24"/>
                <w:lang w:val="en-US"/>
              </w:rPr>
              <w:t>ветеранам</w:t>
            </w:r>
            <w:r>
              <w:rPr>
                <w:color w:val="171717"/>
                <w:spacing w:val="-58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и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63" w:lineRule="exact"/>
              <w:ind w:left="0" w:right="646"/>
              <w:jc w:val="righ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 w:val="restart"/>
          </w:tcPr>
          <w:p w:rsidR="00FB4982" w:rsidRDefault="00FB4982">
            <w:pPr>
              <w:pStyle w:val="TableParagraph"/>
              <w:spacing w:line="204" w:lineRule="auto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school-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collection.edu.ru/colle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ction/</w:t>
            </w:r>
          </w:p>
          <w:p w:rsidR="00FB4982" w:rsidRDefault="00FB4982">
            <w:pPr>
              <w:pStyle w:val="TableParagraph"/>
              <w:ind w:left="109" w:right="1493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edsoo.ru/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Metodich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eskie_vid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eouroki.h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tm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apkpro.ru</w:t>
            </w:r>
          </w:p>
          <w:p w:rsidR="00FB4982" w:rsidRDefault="00FB4982">
            <w:pPr>
              <w:pStyle w:val="TableParagraph"/>
              <w:ind w:left="109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/razgovor</w:t>
            </w:r>
          </w:p>
          <w:p w:rsidR="00FB4982" w:rsidRDefault="00FB4982">
            <w:pPr>
              <w:pStyle w:val="TableParagraph"/>
              <w:spacing w:line="274" w:lineRule="exact"/>
              <w:ind w:left="109" w:right="1540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y-o-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vazhnom</w:t>
            </w: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827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6" w:lineRule="exact"/>
              <w:ind w:left="22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34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line="260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День</w:t>
            </w:r>
            <w:r>
              <w:rPr>
                <w:color w:val="171717"/>
                <w:spacing w:val="-2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детских</w:t>
            </w:r>
          </w:p>
          <w:p w:rsidR="00FB4982" w:rsidRDefault="00FB4982">
            <w:pPr>
              <w:pStyle w:val="TableParagraph"/>
              <w:spacing w:before="36" w:line="204" w:lineRule="auto"/>
              <w:ind w:right="386"/>
              <w:rPr>
                <w:sz w:val="24"/>
                <w:lang w:val="en-US"/>
              </w:rPr>
            </w:pPr>
            <w:r>
              <w:rPr>
                <w:color w:val="171717"/>
                <w:spacing w:val="-1"/>
                <w:sz w:val="24"/>
                <w:lang w:val="en-US"/>
              </w:rPr>
              <w:t>общественных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организаций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spacing w:line="260" w:lineRule="exact"/>
              <w:ind w:left="216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Работа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с</w:t>
            </w:r>
          </w:p>
          <w:p w:rsidR="00FB4982" w:rsidRDefault="00FB4982">
            <w:pPr>
              <w:pStyle w:val="TableParagraph"/>
              <w:spacing w:line="274" w:lineRule="exact"/>
              <w:ind w:left="216" w:right="525"/>
              <w:rPr>
                <w:sz w:val="24"/>
                <w:lang w:val="en-US"/>
              </w:rPr>
            </w:pPr>
            <w:r>
              <w:rPr>
                <w:color w:val="171717"/>
                <w:spacing w:val="-1"/>
                <w:sz w:val="24"/>
                <w:lang w:val="en-US"/>
              </w:rPr>
              <w:t>видеоматериалам</w:t>
            </w:r>
            <w:r>
              <w:rPr>
                <w:color w:val="171717"/>
                <w:spacing w:val="-58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и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6" w:lineRule="exact"/>
              <w:ind w:left="0" w:right="646"/>
              <w:jc w:val="righ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1036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61" w:lineRule="exact"/>
              <w:ind w:left="110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3</w:t>
            </w:r>
          </w:p>
          <w:p w:rsidR="00FB4982" w:rsidRDefault="00FB4982">
            <w:pPr>
              <w:pStyle w:val="TableParagraph"/>
              <w:spacing w:line="275" w:lineRule="exact"/>
              <w:ind w:left="110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5</w:t>
            </w:r>
          </w:p>
        </w:tc>
        <w:tc>
          <w:tcPr>
            <w:tcW w:w="2127" w:type="dxa"/>
          </w:tcPr>
          <w:p w:rsidR="00FB4982" w:rsidRDefault="00FB4982">
            <w:pPr>
              <w:pStyle w:val="TableParagraph"/>
              <w:spacing w:line="204" w:lineRule="auto"/>
              <w:ind w:right="16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Мой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самый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счастливый</w:t>
            </w:r>
            <w:r>
              <w:rPr>
                <w:spacing w:val="-1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день</w:t>
            </w:r>
          </w:p>
        </w:tc>
        <w:tc>
          <w:tcPr>
            <w:tcW w:w="2550" w:type="dxa"/>
          </w:tcPr>
          <w:p w:rsidR="00FB4982" w:rsidRDefault="00FB4982">
            <w:pPr>
              <w:pStyle w:val="TableParagraph"/>
              <w:spacing w:line="235" w:lineRule="auto"/>
              <w:ind w:left="105" w:right="470"/>
              <w:rPr>
                <w:sz w:val="24"/>
                <w:lang w:val="en-US"/>
              </w:rPr>
            </w:pPr>
            <w:r>
              <w:rPr>
                <w:color w:val="171717"/>
                <w:spacing w:val="-2"/>
                <w:sz w:val="24"/>
                <w:lang w:val="en-US"/>
              </w:rPr>
              <w:t xml:space="preserve">Творческая </w:t>
            </w:r>
            <w:r>
              <w:rPr>
                <w:color w:val="171717"/>
                <w:spacing w:val="-1"/>
                <w:sz w:val="24"/>
                <w:lang w:val="en-US"/>
              </w:rPr>
              <w:t>работа: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рисунок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63" w:lineRule="exact"/>
              <w:ind w:left="110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</w:tbl>
    <w:p w:rsidR="00FB4982" w:rsidRPr="0081723F" w:rsidRDefault="00FB4982" w:rsidP="006E3399">
      <w:pPr>
        <w:spacing w:line="235" w:lineRule="auto"/>
        <w:ind w:left="2877" w:right="4006"/>
        <w:jc w:val="center"/>
        <w:rPr>
          <w:b/>
          <w:sz w:val="24"/>
          <w:szCs w:val="24"/>
        </w:rPr>
      </w:pPr>
      <w:r w:rsidRPr="0081723F">
        <w:rPr>
          <w:b/>
          <w:color w:val="171717"/>
          <w:sz w:val="24"/>
          <w:szCs w:val="24"/>
        </w:rPr>
        <w:t>Тематическое планирование</w:t>
      </w:r>
      <w:r w:rsidRPr="0081723F">
        <w:rPr>
          <w:b/>
          <w:color w:val="171717"/>
          <w:spacing w:val="-57"/>
          <w:sz w:val="24"/>
          <w:szCs w:val="24"/>
        </w:rPr>
        <w:t xml:space="preserve"> </w:t>
      </w:r>
      <w:r w:rsidRPr="0081723F">
        <w:rPr>
          <w:b/>
          <w:color w:val="171717"/>
          <w:sz w:val="24"/>
          <w:szCs w:val="24"/>
        </w:rPr>
        <w:t>3</w:t>
      </w:r>
      <w:r w:rsidRPr="0081723F">
        <w:rPr>
          <w:b/>
          <w:color w:val="171717"/>
          <w:spacing w:val="1"/>
          <w:sz w:val="24"/>
          <w:szCs w:val="24"/>
        </w:rPr>
        <w:t xml:space="preserve"> </w:t>
      </w:r>
      <w:r w:rsidRPr="0081723F">
        <w:rPr>
          <w:b/>
          <w:color w:val="171717"/>
          <w:sz w:val="24"/>
          <w:szCs w:val="24"/>
        </w:rPr>
        <w:t>класс</w:t>
      </w:r>
    </w:p>
    <w:p w:rsidR="00FB4982" w:rsidRDefault="00FB4982" w:rsidP="006E3399">
      <w:pPr>
        <w:pStyle w:val="BodyText"/>
        <w:spacing w:before="9" w:after="1"/>
        <w:ind w:left="0"/>
        <w:rPr>
          <w:b/>
          <w:sz w:val="23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1"/>
        <w:gridCol w:w="2267"/>
        <w:gridCol w:w="2410"/>
        <w:gridCol w:w="994"/>
        <w:gridCol w:w="2559"/>
        <w:gridCol w:w="855"/>
      </w:tblGrid>
      <w:tr w:rsidR="00FB4982" w:rsidTr="006E3399">
        <w:trPr>
          <w:trHeight w:val="801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rPr>
                <w:b/>
                <w:sz w:val="24"/>
                <w:lang w:val="en-US"/>
              </w:rPr>
            </w:pPr>
            <w:r>
              <w:rPr>
                <w:b/>
                <w:color w:val="171717"/>
                <w:sz w:val="24"/>
                <w:lang w:val="en-US"/>
              </w:rPr>
              <w:t>№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239" w:lineRule="exact"/>
              <w:rPr>
                <w:b/>
                <w:sz w:val="24"/>
                <w:lang w:val="en-US"/>
              </w:rPr>
            </w:pPr>
            <w:r>
              <w:rPr>
                <w:b/>
                <w:color w:val="171717"/>
                <w:sz w:val="24"/>
                <w:lang w:val="en-US"/>
              </w:rPr>
              <w:t>Тема</w:t>
            </w:r>
            <w:r>
              <w:rPr>
                <w:b/>
                <w:color w:val="171717"/>
                <w:spacing w:val="-4"/>
                <w:sz w:val="24"/>
                <w:lang w:val="en-US"/>
              </w:rPr>
              <w:t xml:space="preserve"> </w:t>
            </w:r>
            <w:r>
              <w:rPr>
                <w:b/>
                <w:color w:val="171717"/>
                <w:sz w:val="24"/>
                <w:lang w:val="en-US"/>
              </w:rPr>
              <w:t>занятия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228" w:lineRule="auto"/>
              <w:ind w:right="907"/>
              <w:rPr>
                <w:b/>
                <w:sz w:val="24"/>
                <w:lang w:val="en-US"/>
              </w:rPr>
            </w:pPr>
            <w:r>
              <w:rPr>
                <w:b/>
                <w:color w:val="171717"/>
                <w:sz w:val="24"/>
                <w:lang w:val="en-US"/>
              </w:rPr>
              <w:t>Форма</w:t>
            </w:r>
            <w:r>
              <w:rPr>
                <w:b/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b/>
                <w:color w:val="171717"/>
                <w:spacing w:val="-1"/>
                <w:sz w:val="24"/>
                <w:lang w:val="en-US"/>
              </w:rPr>
              <w:t>проведения</w:t>
            </w:r>
          </w:p>
          <w:p w:rsidR="00FB4982" w:rsidRDefault="00FB4982">
            <w:pPr>
              <w:pStyle w:val="TableParagraph"/>
              <w:spacing w:line="251" w:lineRule="exact"/>
              <w:rPr>
                <w:b/>
                <w:sz w:val="24"/>
                <w:lang w:val="en-US"/>
              </w:rPr>
            </w:pPr>
            <w:r>
              <w:rPr>
                <w:b/>
                <w:color w:val="171717"/>
                <w:sz w:val="24"/>
                <w:lang w:val="en-US"/>
              </w:rPr>
              <w:t>занятия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b/>
                <w:sz w:val="24"/>
                <w:lang w:val="en-US"/>
              </w:rPr>
            </w:pPr>
            <w:r>
              <w:rPr>
                <w:b/>
                <w:color w:val="171717"/>
                <w:sz w:val="24"/>
                <w:lang w:val="en-US"/>
              </w:rPr>
              <w:t>Часы</w:t>
            </w:r>
          </w:p>
        </w:tc>
        <w:tc>
          <w:tcPr>
            <w:tcW w:w="2559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b/>
                <w:sz w:val="24"/>
                <w:lang w:val="en-US"/>
              </w:rPr>
            </w:pPr>
            <w:r>
              <w:rPr>
                <w:b/>
                <w:color w:val="171717"/>
                <w:sz w:val="24"/>
                <w:lang w:val="en-US"/>
              </w:rPr>
              <w:t>ЦОР/ЭОР</w:t>
            </w: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b/>
                <w:sz w:val="24"/>
                <w:lang w:val="en-US"/>
              </w:rPr>
            </w:pPr>
            <w:r>
              <w:rPr>
                <w:b/>
                <w:color w:val="171717"/>
                <w:sz w:val="24"/>
                <w:lang w:val="en-US"/>
              </w:rPr>
              <w:t>Дата</w:t>
            </w:r>
          </w:p>
        </w:tc>
      </w:tr>
      <w:tr w:rsidR="00FB4982" w:rsidTr="006E3399">
        <w:trPr>
          <w:trHeight w:val="278"/>
        </w:trPr>
        <w:tc>
          <w:tcPr>
            <w:tcW w:w="9796" w:type="dxa"/>
            <w:gridSpan w:val="6"/>
          </w:tcPr>
          <w:p w:rsidR="00FB4982" w:rsidRDefault="00FB4982">
            <w:pPr>
              <w:pStyle w:val="TableParagraph"/>
              <w:spacing w:line="259" w:lineRule="exact"/>
              <w:ind w:left="110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Сентябрь</w:t>
            </w:r>
          </w:p>
        </w:tc>
      </w:tr>
      <w:tr w:rsidR="00FB4982" w:rsidTr="006E3399">
        <w:trPr>
          <w:trHeight w:val="551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44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266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Зачем нам</w:t>
            </w:r>
          </w:p>
          <w:p w:rsidR="00FB4982" w:rsidRDefault="00FB4982">
            <w:pPr>
              <w:pStyle w:val="TableParagraph"/>
              <w:spacing w:line="265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знания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266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Образовательный</w:t>
            </w:r>
          </w:p>
          <w:p w:rsidR="00FB4982" w:rsidRDefault="00FB4982">
            <w:pPr>
              <w:pStyle w:val="TableParagraph"/>
              <w:spacing w:line="265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квиз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44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 w:val="restart"/>
          </w:tcPr>
          <w:p w:rsidR="00FB4982" w:rsidRDefault="00FB4982">
            <w:pPr>
              <w:pStyle w:val="TableParagraph"/>
              <w:spacing w:before="1" w:line="204" w:lineRule="auto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school-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collection.edu.ru/colle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ction/</w:t>
            </w:r>
          </w:p>
          <w:p w:rsidR="00FB4982" w:rsidRDefault="00FB4982">
            <w:pPr>
              <w:pStyle w:val="TableParagraph"/>
              <w:spacing w:line="268" w:lineRule="exact"/>
              <w:ind w:left="109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edsoo.ru/</w:t>
            </w: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551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2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267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От поколения к</w:t>
            </w:r>
          </w:p>
          <w:p w:rsidR="00FB4982" w:rsidRDefault="00FB4982">
            <w:pPr>
              <w:pStyle w:val="TableParagraph"/>
              <w:spacing w:line="265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поколению: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244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Беседа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68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</w:tbl>
    <w:p w:rsidR="00FB4982" w:rsidRDefault="00FB4982" w:rsidP="006E3399">
      <w:pPr>
        <w:rPr>
          <w:sz w:val="24"/>
        </w:rPr>
        <w:sectPr w:rsidR="00FB4982">
          <w:pgSz w:w="11910" w:h="16840"/>
          <w:pgMar w:top="1120" w:right="580" w:bottom="280" w:left="1300" w:header="720" w:footer="720" w:gutter="0"/>
          <w:cols w:space="720"/>
        </w:sect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1"/>
        <w:gridCol w:w="2267"/>
        <w:gridCol w:w="2410"/>
        <w:gridCol w:w="994"/>
        <w:gridCol w:w="2559"/>
        <w:gridCol w:w="855"/>
      </w:tblGrid>
      <w:tr w:rsidR="00FB4982" w:rsidTr="006E3399">
        <w:trPr>
          <w:trHeight w:val="551"/>
        </w:trPr>
        <w:tc>
          <w:tcPr>
            <w:tcW w:w="711" w:type="dxa"/>
          </w:tcPr>
          <w:p w:rsidR="00FB4982" w:rsidRDefault="00FB4982">
            <w:pPr>
              <w:pStyle w:val="TableParagraph"/>
              <w:ind w:left="0"/>
              <w:rPr>
                <w:lang w:val="en-US"/>
              </w:rPr>
            </w:pP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263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любовь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россиян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</w:t>
            </w:r>
          </w:p>
          <w:p w:rsidR="00FB4982" w:rsidRDefault="00FB4982">
            <w:pPr>
              <w:pStyle w:val="TableParagraph"/>
              <w:spacing w:before="2" w:line="267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Родине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ind w:left="0"/>
              <w:rPr>
                <w:lang w:val="en-US"/>
              </w:rPr>
            </w:pP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ind w:left="0"/>
              <w:rPr>
                <w:lang w:val="en-US"/>
              </w:rPr>
            </w:pPr>
          </w:p>
        </w:tc>
        <w:tc>
          <w:tcPr>
            <w:tcW w:w="2559" w:type="dxa"/>
            <w:vMerge w:val="restart"/>
          </w:tcPr>
          <w:p w:rsidR="00FB4982" w:rsidRDefault="00FB4982">
            <w:pPr>
              <w:pStyle w:val="TableParagraph"/>
              <w:ind w:left="109" w:right="1493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Metodich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eskie_vid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eouroki.h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tm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apkpro.ru</w:t>
            </w:r>
          </w:p>
          <w:p w:rsidR="00FB4982" w:rsidRDefault="00FB4982">
            <w:pPr>
              <w:pStyle w:val="TableParagraph"/>
              <w:spacing w:line="235" w:lineRule="auto"/>
              <w:ind w:left="109" w:right="1513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/razgovor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y-o-</w:t>
            </w:r>
          </w:p>
          <w:p w:rsidR="00FB4982" w:rsidRDefault="00FB4982">
            <w:pPr>
              <w:pStyle w:val="TableParagraph"/>
              <w:spacing w:line="267" w:lineRule="exact"/>
              <w:ind w:left="109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vazhnom</w:t>
            </w: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lang w:val="en-US"/>
              </w:rPr>
            </w:pPr>
          </w:p>
        </w:tc>
      </w:tr>
      <w:tr w:rsidR="00FB4982" w:rsidTr="006E3399">
        <w:trPr>
          <w:trHeight w:val="719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3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Мечтаю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летать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206" w:lineRule="auto"/>
              <w:ind w:right="431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Работа с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интерактивными</w:t>
            </w:r>
          </w:p>
          <w:p w:rsidR="00FB4982" w:rsidRDefault="00FB4982">
            <w:pPr>
              <w:pStyle w:val="TableParagraph"/>
              <w:spacing w:line="228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карточками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lang w:val="en-US"/>
              </w:rPr>
            </w:pPr>
          </w:p>
        </w:tc>
      </w:tr>
      <w:tr w:rsidR="00FB4982" w:rsidTr="006E3399">
        <w:trPr>
          <w:trHeight w:val="815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4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194" w:lineRule="auto"/>
              <w:ind w:right="53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Как</w:t>
            </w:r>
            <w:r>
              <w:rPr>
                <w:spacing w:val="-1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создаются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традиции?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263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Музыкальный</w:t>
            </w:r>
          </w:p>
          <w:p w:rsidR="00FB4982" w:rsidRDefault="00FB4982">
            <w:pPr>
              <w:pStyle w:val="TableParagraph"/>
              <w:spacing w:before="2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Конкурс талантов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lang w:val="en-US"/>
              </w:rPr>
            </w:pPr>
          </w:p>
        </w:tc>
      </w:tr>
      <w:tr w:rsidR="00FB4982" w:rsidTr="006E3399">
        <w:trPr>
          <w:trHeight w:val="277"/>
        </w:trPr>
        <w:tc>
          <w:tcPr>
            <w:tcW w:w="9796" w:type="dxa"/>
            <w:gridSpan w:val="6"/>
          </w:tcPr>
          <w:p w:rsidR="00FB4982" w:rsidRDefault="00FB4982">
            <w:pPr>
              <w:pStyle w:val="TableParagraph"/>
              <w:spacing w:line="258" w:lineRule="exact"/>
              <w:ind w:left="110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Октябрь</w:t>
            </w:r>
          </w:p>
        </w:tc>
      </w:tr>
      <w:tr w:rsidR="00FB4982" w:rsidTr="006E3399">
        <w:trPr>
          <w:trHeight w:val="1377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5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ind w:right="711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Николаевич</w:t>
            </w:r>
          </w:p>
          <w:p w:rsidR="00FB4982" w:rsidRDefault="00FB498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Толстой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Семейные</w:t>
            </w:r>
            <w:r>
              <w:rPr>
                <w:color w:val="171717"/>
                <w:spacing w:val="-6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истории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 w:val="restart"/>
          </w:tcPr>
          <w:p w:rsidR="00FB4982" w:rsidRDefault="00FB4982">
            <w:pPr>
              <w:pStyle w:val="TableParagraph"/>
              <w:spacing w:line="204" w:lineRule="auto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school-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collection.edu.ru/colle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ction/</w:t>
            </w:r>
          </w:p>
          <w:p w:rsidR="00FB4982" w:rsidRDefault="00FB4982">
            <w:pPr>
              <w:pStyle w:val="TableParagraph"/>
              <w:ind w:left="109" w:right="1493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edsoo.ru/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Metodich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eskie_vid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eouroki.h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tm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apkpro.ru</w:t>
            </w:r>
          </w:p>
          <w:p w:rsidR="00FB4982" w:rsidRDefault="00FB4982">
            <w:pPr>
              <w:pStyle w:val="TableParagraph"/>
              <w:ind w:left="109" w:right="1513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/razgovor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y-o-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vazhnom</w:t>
            </w: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lang w:val="en-US"/>
              </w:rPr>
            </w:pPr>
          </w:p>
        </w:tc>
      </w:tr>
      <w:tr w:rsidR="00FB4982" w:rsidTr="006E3399">
        <w:trPr>
          <w:trHeight w:val="446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43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6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201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Отчество-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слова</w:t>
            </w:r>
          </w:p>
          <w:p w:rsidR="00FB4982" w:rsidRDefault="00FB4982">
            <w:pPr>
              <w:pStyle w:val="TableParagraph"/>
              <w:spacing w:line="225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«отец»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267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Работа</w:t>
            </w:r>
            <w:r>
              <w:rPr>
                <w:color w:val="171717"/>
                <w:spacing w:val="-8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с</w:t>
            </w:r>
            <w:r>
              <w:rPr>
                <w:color w:val="171717"/>
                <w:spacing w:val="-10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текстом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43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lang w:val="en-US"/>
              </w:rPr>
            </w:pPr>
          </w:p>
        </w:tc>
      </w:tr>
      <w:tr w:rsidR="00FB4982" w:rsidTr="006E3399">
        <w:trPr>
          <w:trHeight w:val="470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7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21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хочу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услышать</w:t>
            </w:r>
          </w:p>
          <w:p w:rsidR="00FB4982" w:rsidRDefault="00FB4982">
            <w:pPr>
              <w:pStyle w:val="TableParagraph"/>
              <w:spacing w:line="232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музыку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192" w:lineRule="auto"/>
              <w:ind w:right="1002"/>
              <w:rPr>
                <w:sz w:val="24"/>
                <w:lang w:val="en-US"/>
              </w:rPr>
            </w:pPr>
            <w:r>
              <w:rPr>
                <w:color w:val="171717"/>
                <w:spacing w:val="-1"/>
                <w:sz w:val="24"/>
                <w:lang w:val="en-US"/>
              </w:rPr>
              <w:t>Творческая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мастерская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lang w:val="en-US"/>
              </w:rPr>
            </w:pPr>
          </w:p>
        </w:tc>
      </w:tr>
      <w:tr w:rsidR="00FB4982" w:rsidTr="006E3399">
        <w:trPr>
          <w:trHeight w:val="470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8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21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Петр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Феврония</w:t>
            </w:r>
          </w:p>
          <w:p w:rsidR="00FB4982" w:rsidRDefault="00FB4982">
            <w:pPr>
              <w:pStyle w:val="TableParagraph"/>
              <w:spacing w:line="232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Муромские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218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Работа</w:t>
            </w:r>
            <w:r>
              <w:rPr>
                <w:color w:val="171717"/>
                <w:spacing w:val="2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с</w:t>
            </w:r>
          </w:p>
          <w:p w:rsidR="00FB4982" w:rsidRDefault="00FB4982">
            <w:pPr>
              <w:pStyle w:val="TableParagraph"/>
              <w:spacing w:line="232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иллюстрациями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lang w:val="en-US"/>
              </w:rPr>
            </w:pPr>
          </w:p>
        </w:tc>
      </w:tr>
      <w:tr w:rsidR="00FB4982" w:rsidTr="006E3399">
        <w:trPr>
          <w:trHeight w:val="700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43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9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194" w:lineRule="auto"/>
              <w:ind w:right="149"/>
              <w:rPr>
                <w:sz w:val="24"/>
              </w:rPr>
            </w:pPr>
            <w:r>
              <w:rPr>
                <w:sz w:val="24"/>
              </w:rPr>
              <w:t>Когда мы едины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непобедимы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223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Работа</w:t>
            </w:r>
            <w:r>
              <w:rPr>
                <w:color w:val="171717"/>
                <w:spacing w:val="-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с</w:t>
            </w:r>
          </w:p>
          <w:p w:rsidR="00FB4982" w:rsidRDefault="00FB4982">
            <w:pPr>
              <w:pStyle w:val="TableParagraph"/>
              <w:spacing w:before="5" w:line="226" w:lineRule="exact"/>
              <w:ind w:right="62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интерактивной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картой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43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lang w:val="en-US"/>
              </w:rPr>
            </w:pPr>
          </w:p>
        </w:tc>
      </w:tr>
      <w:tr w:rsidR="00FB4982" w:rsidTr="006E3399">
        <w:trPr>
          <w:trHeight w:val="278"/>
        </w:trPr>
        <w:tc>
          <w:tcPr>
            <w:tcW w:w="9796" w:type="dxa"/>
            <w:gridSpan w:val="6"/>
          </w:tcPr>
          <w:p w:rsidR="00FB4982" w:rsidRDefault="00FB4982">
            <w:pPr>
              <w:pStyle w:val="TableParagraph"/>
              <w:spacing w:line="258" w:lineRule="exact"/>
              <w:ind w:left="110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Ноябрь</w:t>
            </w:r>
          </w:p>
        </w:tc>
      </w:tr>
      <w:tr w:rsidR="00FB4982" w:rsidTr="006E3399">
        <w:trPr>
          <w:trHeight w:val="446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20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10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220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Память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времен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19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Групповое</w:t>
            </w:r>
          </w:p>
          <w:p w:rsidR="00FB4982" w:rsidRDefault="00FB4982">
            <w:pPr>
              <w:pStyle w:val="TableParagraph"/>
              <w:spacing w:line="227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обсуждение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20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 w:val="restart"/>
          </w:tcPr>
          <w:p w:rsidR="00FB4982" w:rsidRDefault="00FB4982">
            <w:pPr>
              <w:pStyle w:val="TableParagraph"/>
              <w:spacing w:line="204" w:lineRule="auto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school-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collection.edu.ru/colle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ction/</w:t>
            </w:r>
          </w:p>
          <w:p w:rsidR="00FB4982" w:rsidRDefault="00FB4982">
            <w:pPr>
              <w:pStyle w:val="TableParagraph"/>
              <w:ind w:left="109" w:right="1493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edsoo.ru/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Metodich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eskie_vid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eouroki.h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tm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apkpro.ru</w:t>
            </w:r>
          </w:p>
          <w:p w:rsidR="00FB4982" w:rsidRDefault="00FB4982">
            <w:pPr>
              <w:pStyle w:val="TableParagraph"/>
              <w:ind w:left="109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/razgovor</w:t>
            </w:r>
          </w:p>
          <w:p w:rsidR="00FB4982" w:rsidRDefault="00FB4982">
            <w:pPr>
              <w:pStyle w:val="TableParagraph"/>
              <w:spacing w:line="274" w:lineRule="exact"/>
              <w:ind w:left="109" w:right="1540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y-o-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vazhnom</w:t>
            </w: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lang w:val="en-US"/>
              </w:rPr>
            </w:pPr>
          </w:p>
        </w:tc>
      </w:tr>
      <w:tr w:rsidR="00FB4982" w:rsidTr="006E3399">
        <w:trPr>
          <w:trHeight w:val="710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11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204" w:lineRule="auto"/>
              <w:ind w:right="659"/>
              <w:rPr>
                <w:sz w:val="24"/>
              </w:rPr>
            </w:pPr>
            <w:r>
              <w:rPr>
                <w:sz w:val="24"/>
              </w:rPr>
              <w:t>Материнское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сердце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чаще</w:t>
            </w:r>
          </w:p>
          <w:p w:rsidR="00FB4982" w:rsidRDefault="00FB4982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бьется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Федин)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184" w:lineRule="auto"/>
              <w:ind w:right="1002"/>
              <w:rPr>
                <w:sz w:val="24"/>
                <w:lang w:val="en-US"/>
              </w:rPr>
            </w:pPr>
            <w:r>
              <w:rPr>
                <w:color w:val="171717"/>
                <w:spacing w:val="-1"/>
                <w:sz w:val="24"/>
                <w:lang w:val="en-US"/>
              </w:rPr>
              <w:t>Творческая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мастерская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lang w:val="en-US"/>
              </w:rPr>
            </w:pPr>
          </w:p>
        </w:tc>
      </w:tr>
      <w:tr w:rsidR="00FB4982" w:rsidTr="006E3399">
        <w:trPr>
          <w:trHeight w:val="2015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12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204" w:lineRule="auto"/>
              <w:ind w:right="397"/>
              <w:rPr>
                <w:sz w:val="24"/>
              </w:rPr>
            </w:pPr>
            <w:r>
              <w:rPr>
                <w:sz w:val="24"/>
              </w:rPr>
              <w:t>Что может герб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рассказать?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204" w:lineRule="auto"/>
              <w:ind w:right="94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Работа с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видеорядом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lang w:val="en-US"/>
              </w:rPr>
            </w:pPr>
          </w:p>
        </w:tc>
      </w:tr>
      <w:tr w:rsidR="00FB4982" w:rsidTr="006E3399">
        <w:trPr>
          <w:trHeight w:val="273"/>
        </w:trPr>
        <w:tc>
          <w:tcPr>
            <w:tcW w:w="9796" w:type="dxa"/>
            <w:gridSpan w:val="6"/>
          </w:tcPr>
          <w:p w:rsidR="00FB4982" w:rsidRDefault="00FB4982">
            <w:pPr>
              <w:pStyle w:val="TableParagraph"/>
              <w:spacing w:line="254" w:lineRule="exact"/>
              <w:ind w:left="110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Декабрь</w:t>
            </w:r>
          </w:p>
        </w:tc>
      </w:tr>
      <w:tr w:rsidR="00FB4982" w:rsidTr="006E3399">
        <w:trPr>
          <w:trHeight w:val="474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13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192" w:lineRule="auto"/>
              <w:ind w:right="10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других?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218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Групповое</w:t>
            </w:r>
          </w:p>
          <w:p w:rsidR="00FB4982" w:rsidRDefault="00FB4982">
            <w:pPr>
              <w:pStyle w:val="TableParagraph"/>
              <w:spacing w:line="237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обсуждение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 w:val="restart"/>
          </w:tcPr>
          <w:p w:rsidR="00FB4982" w:rsidRDefault="00FB4982">
            <w:pPr>
              <w:pStyle w:val="TableParagraph"/>
              <w:spacing w:line="204" w:lineRule="auto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school-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collection.edu.ru/colle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ction/</w:t>
            </w:r>
          </w:p>
          <w:p w:rsidR="00FB4982" w:rsidRDefault="00FB4982">
            <w:pPr>
              <w:pStyle w:val="TableParagraph"/>
              <w:ind w:left="109" w:right="1493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edsoo.ru/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Metodich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eskie_vid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eouroki.h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tm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apkpro.ru</w:t>
            </w:r>
          </w:p>
          <w:p w:rsidR="00FB4982" w:rsidRDefault="00FB4982">
            <w:pPr>
              <w:pStyle w:val="TableParagraph"/>
              <w:spacing w:line="235" w:lineRule="auto"/>
              <w:ind w:left="109" w:right="1513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/razgovor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y-o-</w:t>
            </w:r>
          </w:p>
          <w:p w:rsidR="00FB4982" w:rsidRDefault="00FB4982">
            <w:pPr>
              <w:pStyle w:val="TableParagraph"/>
              <w:spacing w:line="267" w:lineRule="exact"/>
              <w:ind w:left="109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vazhnom</w:t>
            </w: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lang w:val="en-US"/>
              </w:rPr>
            </w:pPr>
          </w:p>
        </w:tc>
      </w:tr>
      <w:tr w:rsidR="00FB4982" w:rsidTr="006E3399">
        <w:trPr>
          <w:trHeight w:val="834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63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14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192" w:lineRule="auto"/>
              <w:ind w:right="90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Отечества-история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ind w:right="1234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Работа с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Галереей</w:t>
            </w:r>
          </w:p>
          <w:p w:rsidR="00FB4982" w:rsidRDefault="00FB4982">
            <w:pPr>
              <w:pStyle w:val="TableParagraph"/>
              <w:spacing w:line="266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героев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63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lang w:val="en-US"/>
              </w:rPr>
            </w:pPr>
          </w:p>
        </w:tc>
      </w:tr>
      <w:tr w:rsidR="00FB4982" w:rsidTr="006E3399">
        <w:trPr>
          <w:trHeight w:val="662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15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197" w:lineRule="exact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B4982" w:rsidRDefault="00FB4982">
            <w:pPr>
              <w:pStyle w:val="TableParagraph"/>
              <w:spacing w:before="5" w:line="220" w:lineRule="exact"/>
              <w:ind w:right="506"/>
              <w:rPr>
                <w:sz w:val="24"/>
              </w:rPr>
            </w:pPr>
            <w:r>
              <w:rPr>
                <w:sz w:val="24"/>
              </w:rPr>
              <w:t>обязанности: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разница?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192" w:lineRule="auto"/>
              <w:ind w:right="645"/>
              <w:rPr>
                <w:sz w:val="24"/>
                <w:lang w:val="en-US"/>
              </w:rPr>
            </w:pPr>
            <w:r>
              <w:rPr>
                <w:color w:val="171717"/>
                <w:spacing w:val="-1"/>
                <w:sz w:val="24"/>
                <w:lang w:val="en-US"/>
              </w:rPr>
              <w:t>Эвристическая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беседа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lang w:val="en-US"/>
              </w:rPr>
            </w:pPr>
          </w:p>
        </w:tc>
      </w:tr>
      <w:tr w:rsidR="00FB4982" w:rsidTr="006E3399">
        <w:trPr>
          <w:trHeight w:val="1190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16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194" w:lineRule="auto"/>
              <w:ind w:right="11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Светлый праздник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Рождества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pacing w:val="-1"/>
                <w:sz w:val="24"/>
                <w:lang w:val="en-US"/>
              </w:rPr>
              <w:t>Конкурс</w:t>
            </w:r>
            <w:r>
              <w:rPr>
                <w:color w:val="171717"/>
                <w:spacing w:val="-12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стихов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lang w:val="en-US"/>
              </w:rPr>
            </w:pPr>
          </w:p>
        </w:tc>
      </w:tr>
      <w:tr w:rsidR="00FB4982" w:rsidTr="006E3399">
        <w:trPr>
          <w:trHeight w:val="278"/>
        </w:trPr>
        <w:tc>
          <w:tcPr>
            <w:tcW w:w="9796" w:type="dxa"/>
            <w:gridSpan w:val="6"/>
          </w:tcPr>
          <w:p w:rsidR="00FB4982" w:rsidRDefault="00FB4982">
            <w:pPr>
              <w:pStyle w:val="TableParagraph"/>
              <w:spacing w:line="259" w:lineRule="exact"/>
              <w:ind w:left="110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Январь</w:t>
            </w:r>
          </w:p>
        </w:tc>
      </w:tr>
      <w:tr w:rsidR="00FB4982" w:rsidTr="006E3399">
        <w:trPr>
          <w:trHeight w:val="551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17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261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чем мы</w:t>
            </w:r>
          </w:p>
          <w:p w:rsidR="00FB4982" w:rsidRDefault="00FB4982">
            <w:pPr>
              <w:pStyle w:val="TableParagraph"/>
              <w:spacing w:line="270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мечтаем?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before="3" w:line="194" w:lineRule="auto"/>
              <w:ind w:right="283"/>
              <w:rPr>
                <w:sz w:val="24"/>
                <w:lang w:val="en-US"/>
              </w:rPr>
            </w:pPr>
            <w:r>
              <w:rPr>
                <w:color w:val="171717"/>
                <w:spacing w:val="-1"/>
                <w:sz w:val="24"/>
                <w:lang w:val="en-US"/>
              </w:rPr>
              <w:t>Работа</w:t>
            </w:r>
            <w:r>
              <w:rPr>
                <w:color w:val="171717"/>
                <w:spacing w:val="-13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с</w:t>
            </w:r>
            <w:r>
              <w:rPr>
                <w:color w:val="171717"/>
                <w:spacing w:val="-5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книжным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текстом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 w:val="restart"/>
          </w:tcPr>
          <w:p w:rsidR="00FB4982" w:rsidRDefault="00FB4982">
            <w:pPr>
              <w:pStyle w:val="TableParagraph"/>
              <w:spacing w:line="204" w:lineRule="auto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school-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collection.edu.ru/colle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ction/</w:t>
            </w:r>
          </w:p>
          <w:p w:rsidR="00FB4982" w:rsidRDefault="00FB4982">
            <w:pPr>
              <w:pStyle w:val="TableParagraph"/>
              <w:spacing w:line="268" w:lineRule="exact"/>
              <w:ind w:left="109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edsoo.ru/</w:t>
            </w: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lang w:val="en-US"/>
              </w:rPr>
            </w:pPr>
          </w:p>
        </w:tc>
      </w:tr>
      <w:tr w:rsidR="00FB4982" w:rsidTr="006E3399">
        <w:trPr>
          <w:trHeight w:val="662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18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197" w:lineRule="exact"/>
              <w:rPr>
                <w:sz w:val="24"/>
              </w:rPr>
            </w:pPr>
            <w:r>
              <w:rPr>
                <w:sz w:val="24"/>
              </w:rPr>
              <w:t>Виртуальный 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FB4982" w:rsidRDefault="00FB4982">
            <w:pPr>
              <w:pStyle w:val="TableParagraph"/>
              <w:spacing w:before="5" w:line="220" w:lineRule="exact"/>
              <w:ind w:right="34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204" w:lineRule="auto"/>
              <w:ind w:right="856"/>
              <w:rPr>
                <w:sz w:val="24"/>
                <w:lang w:val="en-US"/>
              </w:rPr>
            </w:pPr>
            <w:r>
              <w:rPr>
                <w:color w:val="171717"/>
                <w:spacing w:val="-1"/>
                <w:sz w:val="24"/>
                <w:lang w:val="en-US"/>
              </w:rPr>
              <w:t>Виртуальная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экскурсия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lang w:val="en-US"/>
              </w:rPr>
            </w:pPr>
          </w:p>
        </w:tc>
      </w:tr>
    </w:tbl>
    <w:p w:rsidR="00FB4982" w:rsidRDefault="00FB4982" w:rsidP="006E3399">
      <w:pPr>
        <w:sectPr w:rsidR="00FB4982">
          <w:pgSz w:w="11910" w:h="16840"/>
          <w:pgMar w:top="1120" w:right="580" w:bottom="280" w:left="1300" w:header="720" w:footer="720" w:gutter="0"/>
          <w:cols w:space="720"/>
        </w:sect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1"/>
        <w:gridCol w:w="2267"/>
        <w:gridCol w:w="2410"/>
        <w:gridCol w:w="994"/>
        <w:gridCol w:w="2559"/>
        <w:gridCol w:w="855"/>
      </w:tblGrid>
      <w:tr w:rsidR="00FB4982" w:rsidTr="006E3399">
        <w:trPr>
          <w:trHeight w:val="465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19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204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Писала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девочка</w:t>
            </w:r>
          </w:p>
          <w:p w:rsidR="00FB4982" w:rsidRDefault="00FB4982">
            <w:pPr>
              <w:pStyle w:val="TableParagraph"/>
              <w:spacing w:line="241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дневник…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230" w:lineRule="exact"/>
              <w:ind w:right="283"/>
              <w:rPr>
                <w:sz w:val="24"/>
                <w:lang w:val="en-US"/>
              </w:rPr>
            </w:pPr>
            <w:r>
              <w:rPr>
                <w:color w:val="171717"/>
                <w:spacing w:val="-1"/>
                <w:sz w:val="24"/>
                <w:lang w:val="en-US"/>
              </w:rPr>
              <w:t>Работа</w:t>
            </w:r>
            <w:r>
              <w:rPr>
                <w:color w:val="171717"/>
                <w:spacing w:val="-13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с</w:t>
            </w:r>
            <w:r>
              <w:rPr>
                <w:color w:val="171717"/>
                <w:spacing w:val="-5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книжным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текстом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 w:val="restart"/>
          </w:tcPr>
          <w:p w:rsidR="00FB4982" w:rsidRDefault="00FB4982">
            <w:pPr>
              <w:pStyle w:val="TableParagraph"/>
              <w:ind w:left="109" w:right="1493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Metodich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eskie_vid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eouroki.h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tm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apkpro.ru</w:t>
            </w:r>
          </w:p>
          <w:p w:rsidR="00FB4982" w:rsidRDefault="00FB4982">
            <w:pPr>
              <w:pStyle w:val="TableParagraph"/>
              <w:spacing w:line="235" w:lineRule="auto"/>
              <w:ind w:left="109" w:right="1513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/razgovor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y-o-</w:t>
            </w:r>
          </w:p>
          <w:p w:rsidR="00FB4982" w:rsidRDefault="00FB4982">
            <w:pPr>
              <w:pStyle w:val="TableParagraph"/>
              <w:spacing w:line="267" w:lineRule="exact"/>
              <w:ind w:left="109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vazhnom</w:t>
            </w: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1732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20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194" w:lineRule="auto"/>
              <w:ind w:right="168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С</w:t>
            </w:r>
            <w:r>
              <w:rPr>
                <w:color w:val="171717"/>
                <w:spacing w:val="-12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чего</w:t>
            </w:r>
            <w:r>
              <w:rPr>
                <w:color w:val="171717"/>
                <w:spacing w:val="-13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начинается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театр?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204" w:lineRule="auto"/>
              <w:ind w:right="856"/>
              <w:rPr>
                <w:sz w:val="24"/>
                <w:lang w:val="en-US"/>
              </w:rPr>
            </w:pPr>
            <w:r>
              <w:rPr>
                <w:color w:val="171717"/>
                <w:spacing w:val="-1"/>
                <w:sz w:val="24"/>
                <w:lang w:val="en-US"/>
              </w:rPr>
              <w:t>Виртуальная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экскурсия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277"/>
        </w:trPr>
        <w:tc>
          <w:tcPr>
            <w:tcW w:w="9796" w:type="dxa"/>
            <w:gridSpan w:val="6"/>
          </w:tcPr>
          <w:p w:rsidR="00FB4982" w:rsidRDefault="00FB4982">
            <w:pPr>
              <w:pStyle w:val="TableParagraph"/>
              <w:spacing w:line="258" w:lineRule="exact"/>
              <w:ind w:left="110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Февраль</w:t>
            </w:r>
          </w:p>
        </w:tc>
      </w:tr>
      <w:tr w:rsidR="00FB4982" w:rsidTr="006E3399">
        <w:trPr>
          <w:trHeight w:val="662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21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192" w:lineRule="auto"/>
              <w:ind w:right="430"/>
              <w:rPr>
                <w:sz w:val="24"/>
                <w:lang w:val="en-US"/>
              </w:rPr>
            </w:pPr>
            <w:r>
              <w:rPr>
                <w:spacing w:val="-1"/>
                <w:sz w:val="24"/>
                <w:lang w:val="en-US"/>
              </w:rPr>
              <w:t xml:space="preserve">Откуда </w:t>
            </w:r>
            <w:r>
              <w:rPr>
                <w:sz w:val="24"/>
                <w:lang w:val="en-US"/>
              </w:rPr>
              <w:t>берутся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научные</w:t>
            </w:r>
          </w:p>
          <w:p w:rsidR="00FB4982" w:rsidRDefault="00FB4982">
            <w:pPr>
              <w:pStyle w:val="TableParagraph"/>
              <w:spacing w:line="20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открытия?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22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Викторина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 w:val="restart"/>
          </w:tcPr>
          <w:p w:rsidR="00FB4982" w:rsidRDefault="00FB4982">
            <w:pPr>
              <w:pStyle w:val="TableParagraph"/>
              <w:spacing w:line="204" w:lineRule="auto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school-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collection.edu.ru/colle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ction/</w:t>
            </w:r>
          </w:p>
          <w:p w:rsidR="00FB4982" w:rsidRDefault="00FB4982">
            <w:pPr>
              <w:pStyle w:val="TableParagraph"/>
              <w:ind w:left="109" w:right="1493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edsoo.ru/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Metodich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eskie_vid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eouroki.h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tm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apkpro.ru</w:t>
            </w:r>
          </w:p>
          <w:p w:rsidR="00FB4982" w:rsidRDefault="00FB4982">
            <w:pPr>
              <w:pStyle w:val="TableParagraph"/>
              <w:ind w:left="109" w:right="1513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/razgovor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y-o-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vazhnom</w:t>
            </w: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830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2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22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229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Россия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 мире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263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Литературная</w:t>
            </w:r>
          </w:p>
          <w:p w:rsidR="00FB4982" w:rsidRDefault="00FB4982">
            <w:pPr>
              <w:pStyle w:val="TableParagraph"/>
              <w:spacing w:line="274" w:lineRule="exact"/>
              <w:ind w:right="591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гостиная: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конкурс</w:t>
            </w:r>
            <w:r>
              <w:rPr>
                <w:color w:val="171717"/>
                <w:spacing w:val="-13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стихов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29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1324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23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192" w:lineRule="auto"/>
              <w:ind w:right="254"/>
              <w:rPr>
                <w:sz w:val="24"/>
                <w:lang w:val="en-US"/>
              </w:rPr>
            </w:pPr>
            <w:r>
              <w:rPr>
                <w:sz w:val="24"/>
              </w:rPr>
              <w:t>Хорошие дела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благодарности?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(ко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Дню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защитника</w:t>
            </w:r>
          </w:p>
          <w:p w:rsidR="00FB4982" w:rsidRDefault="00FB4982">
            <w:pPr>
              <w:pStyle w:val="TableParagraph"/>
              <w:spacing w:line="20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Отечества)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224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Викторина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830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24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224" w:lineRule="exact"/>
              <w:rPr>
                <w:sz w:val="24"/>
                <w:lang w:val="en-US"/>
              </w:rPr>
            </w:pPr>
            <w:r>
              <w:rPr>
                <w:color w:val="171717"/>
                <w:w w:val="105"/>
                <w:sz w:val="24"/>
                <w:lang w:val="en-US"/>
              </w:rPr>
              <w:t>Дарить</w:t>
            </w:r>
            <w:r>
              <w:rPr>
                <w:color w:val="171717"/>
                <w:spacing w:val="-10"/>
                <w:w w:val="105"/>
                <w:sz w:val="24"/>
                <w:lang w:val="en-US"/>
              </w:rPr>
              <w:t xml:space="preserve"> </w:t>
            </w:r>
            <w:r>
              <w:rPr>
                <w:color w:val="171717"/>
                <w:w w:val="105"/>
                <w:sz w:val="24"/>
                <w:lang w:val="en-US"/>
              </w:rPr>
              <w:t>добро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263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Литературная</w:t>
            </w:r>
          </w:p>
          <w:p w:rsidR="00FB4982" w:rsidRDefault="00FB4982">
            <w:pPr>
              <w:pStyle w:val="TableParagraph"/>
              <w:spacing w:line="274" w:lineRule="exact"/>
              <w:ind w:right="591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гостиная: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конкурс</w:t>
            </w:r>
            <w:r>
              <w:rPr>
                <w:color w:val="171717"/>
                <w:spacing w:val="-13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стихов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273"/>
        </w:trPr>
        <w:tc>
          <w:tcPr>
            <w:tcW w:w="9796" w:type="dxa"/>
            <w:gridSpan w:val="6"/>
          </w:tcPr>
          <w:p w:rsidR="00FB4982" w:rsidRDefault="00FB4982">
            <w:pPr>
              <w:pStyle w:val="TableParagraph"/>
              <w:spacing w:line="254" w:lineRule="exact"/>
              <w:ind w:left="110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Март</w:t>
            </w:r>
          </w:p>
        </w:tc>
      </w:tr>
      <w:tr w:rsidR="00FB4982" w:rsidTr="006E3399">
        <w:trPr>
          <w:trHeight w:val="551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63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25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263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Обычный</w:t>
            </w:r>
          </w:p>
          <w:p w:rsidR="00FB4982" w:rsidRDefault="00FB4982">
            <w:pPr>
              <w:pStyle w:val="TableParagraph"/>
              <w:spacing w:before="2" w:line="267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мамин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день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204" w:lineRule="auto"/>
              <w:ind w:right="952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Творческий</w:t>
            </w:r>
            <w:r>
              <w:rPr>
                <w:color w:val="171717"/>
                <w:spacing w:val="-58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флешмоб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63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 w:val="restart"/>
          </w:tcPr>
          <w:p w:rsidR="00FB4982" w:rsidRDefault="00FB4982">
            <w:pPr>
              <w:pStyle w:val="TableParagraph"/>
              <w:spacing w:line="204" w:lineRule="auto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school-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collection.edu.ru/colle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ction/</w:t>
            </w:r>
          </w:p>
          <w:p w:rsidR="00FB4982" w:rsidRDefault="00FB4982">
            <w:pPr>
              <w:pStyle w:val="TableParagraph"/>
              <w:ind w:left="109" w:right="1493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edsoo.ru/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Metodich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eskie_vid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eouroki.h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tm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apkpro.ru</w:t>
            </w:r>
          </w:p>
          <w:p w:rsidR="00FB4982" w:rsidRDefault="00FB4982">
            <w:pPr>
              <w:pStyle w:val="TableParagraph"/>
              <w:spacing w:line="235" w:lineRule="auto"/>
              <w:ind w:left="109" w:right="1513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/razgovor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y-o-</w:t>
            </w:r>
          </w:p>
          <w:p w:rsidR="00FB4982" w:rsidRDefault="00FB4982">
            <w:pPr>
              <w:pStyle w:val="TableParagraph"/>
              <w:spacing w:line="267" w:lineRule="exact"/>
              <w:ind w:left="109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vazhnom</w:t>
            </w: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465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26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Гимн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России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226" w:lineRule="exact"/>
              <w:ind w:right="283"/>
              <w:rPr>
                <w:sz w:val="24"/>
                <w:lang w:val="en-US"/>
              </w:rPr>
            </w:pPr>
            <w:r>
              <w:rPr>
                <w:color w:val="171717"/>
                <w:spacing w:val="-1"/>
                <w:sz w:val="24"/>
                <w:lang w:val="en-US"/>
              </w:rPr>
              <w:t>Работа</w:t>
            </w:r>
            <w:r>
              <w:rPr>
                <w:color w:val="171717"/>
                <w:spacing w:val="-13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с</w:t>
            </w:r>
            <w:r>
              <w:rPr>
                <w:color w:val="171717"/>
                <w:spacing w:val="-5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книжным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текстом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470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27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194" w:lineRule="auto"/>
              <w:ind w:right="35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Путешествие по</w:t>
            </w:r>
            <w:r>
              <w:rPr>
                <w:spacing w:val="-5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Крыму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218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Виртуальная</w:t>
            </w:r>
          </w:p>
          <w:p w:rsidR="00FB4982" w:rsidRDefault="00FB4982">
            <w:pPr>
              <w:pStyle w:val="TableParagraph"/>
              <w:spacing w:line="232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экскурсия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1675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25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28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184" w:lineRule="auto"/>
              <w:ind w:right="78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Что</w:t>
            </w:r>
            <w:r>
              <w:rPr>
                <w:spacing w:val="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такое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творчество?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225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Чтение</w:t>
            </w:r>
            <w:r>
              <w:rPr>
                <w:color w:val="171717"/>
                <w:spacing w:val="-4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по</w:t>
            </w:r>
            <w:r>
              <w:rPr>
                <w:color w:val="171717"/>
                <w:spacing w:val="-3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ролям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25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278"/>
        </w:trPr>
        <w:tc>
          <w:tcPr>
            <w:tcW w:w="9796" w:type="dxa"/>
            <w:gridSpan w:val="6"/>
          </w:tcPr>
          <w:p w:rsidR="00FB4982" w:rsidRDefault="00FB4982">
            <w:pPr>
              <w:pStyle w:val="TableParagraph"/>
              <w:spacing w:line="259" w:lineRule="exact"/>
              <w:ind w:left="110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Апрель</w:t>
            </w:r>
          </w:p>
        </w:tc>
      </w:tr>
      <w:tr w:rsidR="00FB4982" w:rsidTr="006E3399">
        <w:trPr>
          <w:trHeight w:val="2208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ind w:left="22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29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ind w:right="530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великим? (о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первом полете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B4982" w:rsidRDefault="00FB498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космос)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235" w:lineRule="auto"/>
              <w:ind w:right="890"/>
              <w:rPr>
                <w:sz w:val="24"/>
                <w:lang w:val="en-US"/>
              </w:rPr>
            </w:pPr>
            <w:r>
              <w:rPr>
                <w:color w:val="171717"/>
                <w:spacing w:val="-1"/>
                <w:sz w:val="24"/>
                <w:lang w:val="en-US"/>
              </w:rPr>
              <w:t>Обсуждение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фильма</w:t>
            </w:r>
          </w:p>
          <w:p w:rsidR="00FB4982" w:rsidRDefault="00FB4982">
            <w:pPr>
              <w:pStyle w:val="TableParagraph"/>
              <w:spacing w:line="241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«Время</w:t>
            </w:r>
            <w:r>
              <w:rPr>
                <w:color w:val="171717"/>
                <w:spacing w:val="-2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Первых»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 w:val="restart"/>
          </w:tcPr>
          <w:p w:rsidR="00FB4982" w:rsidRDefault="00FB4982">
            <w:pPr>
              <w:pStyle w:val="TableParagraph"/>
              <w:spacing w:line="204" w:lineRule="auto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school-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collection.edu.ru/colle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ction/</w:t>
            </w:r>
          </w:p>
          <w:p w:rsidR="00FB4982" w:rsidRDefault="00FB4982">
            <w:pPr>
              <w:pStyle w:val="TableParagraph"/>
              <w:ind w:left="109" w:right="1493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edsoo.ru/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Metodich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eskie_vid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eouroki.h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tm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apkpro.ru</w:t>
            </w:r>
          </w:p>
          <w:p w:rsidR="00FB4982" w:rsidRDefault="00FB4982">
            <w:pPr>
              <w:pStyle w:val="TableParagraph"/>
              <w:ind w:left="109" w:right="1513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/razgovor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y-o-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vazhnom</w:t>
            </w: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662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ind w:left="22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30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192" w:lineRule="auto"/>
              <w:ind w:right="81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Надо</w:t>
            </w:r>
            <w:r>
              <w:rPr>
                <w:spacing w:val="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ли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вспоминать</w:t>
            </w:r>
          </w:p>
          <w:p w:rsidR="00FB4982" w:rsidRDefault="00FB4982">
            <w:pPr>
              <w:pStyle w:val="TableParagraph"/>
              <w:spacing w:line="207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прошлое?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229" w:lineRule="exact"/>
              <w:rPr>
                <w:sz w:val="24"/>
                <w:lang w:val="en-US"/>
              </w:rPr>
            </w:pPr>
            <w:r>
              <w:rPr>
                <w:color w:val="171717"/>
                <w:spacing w:val="-1"/>
                <w:sz w:val="24"/>
                <w:lang w:val="en-US"/>
              </w:rPr>
              <w:t>Конкурс</w:t>
            </w:r>
            <w:r>
              <w:rPr>
                <w:color w:val="171717"/>
                <w:spacing w:val="-12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стихов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830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ind w:left="22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31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192" w:lineRule="auto"/>
              <w:ind w:right="4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Дом для дикой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природы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263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Работа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с</w:t>
            </w:r>
          </w:p>
          <w:p w:rsidR="00FB4982" w:rsidRDefault="00FB4982">
            <w:pPr>
              <w:pStyle w:val="TableParagraph"/>
              <w:spacing w:line="274" w:lineRule="exact"/>
              <w:ind w:right="862"/>
              <w:rPr>
                <w:sz w:val="24"/>
                <w:lang w:val="en-US"/>
              </w:rPr>
            </w:pPr>
            <w:r>
              <w:rPr>
                <w:color w:val="171717"/>
                <w:spacing w:val="-1"/>
                <w:sz w:val="24"/>
                <w:lang w:val="en-US"/>
              </w:rPr>
              <w:t>видеоматери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алами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825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ind w:left="22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32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192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Не надо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бояться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трудностей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235" w:lineRule="auto"/>
              <w:ind w:right="986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Беседа с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ветеранами</w:t>
            </w:r>
          </w:p>
          <w:p w:rsidR="00FB4982" w:rsidRDefault="00FB4982">
            <w:pPr>
              <w:pStyle w:val="TableParagraph"/>
              <w:spacing w:line="267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труда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</w:tbl>
    <w:p w:rsidR="00FB4982" w:rsidRDefault="00FB4982" w:rsidP="006E3399">
      <w:pPr>
        <w:rPr>
          <w:sz w:val="24"/>
        </w:rPr>
        <w:sectPr w:rsidR="00FB4982">
          <w:pgSz w:w="11910" w:h="16840"/>
          <w:pgMar w:top="1120" w:right="580" w:bottom="280" w:left="1300" w:header="720" w:footer="720" w:gutter="0"/>
          <w:cols w:space="720"/>
        </w:sect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1"/>
        <w:gridCol w:w="2267"/>
        <w:gridCol w:w="2410"/>
        <w:gridCol w:w="994"/>
        <w:gridCol w:w="2559"/>
        <w:gridCol w:w="855"/>
      </w:tblGrid>
      <w:tr w:rsidR="00FB4982" w:rsidTr="006E3399">
        <w:trPr>
          <w:trHeight w:val="277"/>
        </w:trPr>
        <w:tc>
          <w:tcPr>
            <w:tcW w:w="9796" w:type="dxa"/>
            <w:gridSpan w:val="6"/>
          </w:tcPr>
          <w:p w:rsidR="00FB4982" w:rsidRDefault="00FB4982">
            <w:pPr>
              <w:pStyle w:val="TableParagraph"/>
              <w:spacing w:line="258" w:lineRule="exact"/>
              <w:ind w:left="110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Май</w:t>
            </w:r>
          </w:p>
        </w:tc>
      </w:tr>
      <w:tr w:rsidR="00FB4982" w:rsidTr="006E3399">
        <w:trPr>
          <w:trHeight w:val="834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63" w:lineRule="exact"/>
              <w:ind w:left="22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33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206" w:lineRule="auto"/>
              <w:ind w:right="102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Что такое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подвиг?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267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Работа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с</w:t>
            </w:r>
          </w:p>
          <w:p w:rsidR="00FB4982" w:rsidRDefault="00FB4982">
            <w:pPr>
              <w:pStyle w:val="TableParagraph"/>
              <w:spacing w:line="280" w:lineRule="atLeast"/>
              <w:ind w:right="862"/>
              <w:rPr>
                <w:sz w:val="24"/>
                <w:lang w:val="en-US"/>
              </w:rPr>
            </w:pPr>
            <w:r>
              <w:rPr>
                <w:color w:val="171717"/>
                <w:spacing w:val="-1"/>
                <w:sz w:val="24"/>
                <w:lang w:val="en-US"/>
              </w:rPr>
              <w:t>видеоматери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алами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63" w:lineRule="exact"/>
              <w:ind w:left="0" w:right="646"/>
              <w:jc w:val="righ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 w:val="restart"/>
          </w:tcPr>
          <w:p w:rsidR="00FB4982" w:rsidRDefault="00FB4982">
            <w:pPr>
              <w:pStyle w:val="TableParagraph"/>
              <w:spacing w:line="204" w:lineRule="auto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school-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collection.edu.ru/colle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ction/</w:t>
            </w:r>
          </w:p>
          <w:p w:rsidR="00FB4982" w:rsidRDefault="00FB4982">
            <w:pPr>
              <w:pStyle w:val="TableParagraph"/>
              <w:ind w:left="109" w:right="1493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edsoo.ru/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Metodich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eskie_vid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eouroki.h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tm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apkpro.ru</w:t>
            </w:r>
          </w:p>
          <w:p w:rsidR="00FB4982" w:rsidRDefault="00FB4982">
            <w:pPr>
              <w:pStyle w:val="TableParagraph"/>
              <w:ind w:left="109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/razgovor</w:t>
            </w:r>
          </w:p>
          <w:p w:rsidR="00FB4982" w:rsidRDefault="00FB4982">
            <w:pPr>
              <w:pStyle w:val="TableParagraph"/>
              <w:spacing w:line="274" w:lineRule="exact"/>
              <w:ind w:left="109" w:right="1540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y-o-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vazhnom</w:t>
            </w: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lang w:val="en-US"/>
              </w:rPr>
            </w:pPr>
          </w:p>
        </w:tc>
      </w:tr>
      <w:tr w:rsidR="00FB4982" w:rsidTr="006E3399">
        <w:trPr>
          <w:trHeight w:val="662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ind w:left="22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34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197" w:lineRule="exact"/>
              <w:rPr>
                <w:sz w:val="24"/>
              </w:rPr>
            </w:pPr>
            <w:r>
              <w:rPr>
                <w:sz w:val="24"/>
              </w:rPr>
              <w:t>Вместе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весело</w:t>
            </w:r>
          </w:p>
          <w:p w:rsidR="00FB4982" w:rsidRDefault="00FB4982">
            <w:pPr>
              <w:pStyle w:val="TableParagraph"/>
              <w:spacing w:before="5" w:line="220" w:lineRule="exact"/>
              <w:ind w:right="938"/>
              <w:rPr>
                <w:sz w:val="24"/>
              </w:rPr>
            </w:pPr>
            <w:r>
              <w:rPr>
                <w:sz w:val="24"/>
              </w:rPr>
              <w:t>шагать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просторам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229" w:lineRule="exact"/>
              <w:rPr>
                <w:sz w:val="24"/>
                <w:lang w:val="en-US"/>
              </w:rPr>
            </w:pPr>
            <w:r>
              <w:rPr>
                <w:color w:val="171717"/>
                <w:spacing w:val="-2"/>
                <w:sz w:val="24"/>
                <w:lang w:val="en-US"/>
              </w:rPr>
              <w:t>Творческий</w:t>
            </w:r>
            <w:r>
              <w:rPr>
                <w:color w:val="171717"/>
                <w:spacing w:val="-11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конкурс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0" w:right="646"/>
              <w:jc w:val="righ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lang w:val="en-US"/>
              </w:rPr>
            </w:pPr>
          </w:p>
        </w:tc>
      </w:tr>
      <w:tr w:rsidR="00FB4982" w:rsidTr="006E3399">
        <w:trPr>
          <w:trHeight w:val="1675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63" w:lineRule="exact"/>
              <w:ind w:left="110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3</w:t>
            </w:r>
          </w:p>
          <w:p w:rsidR="00FB4982" w:rsidRDefault="00FB4982">
            <w:pPr>
              <w:pStyle w:val="TableParagraph"/>
              <w:spacing w:before="2"/>
              <w:ind w:left="110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5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204" w:lineRule="auto"/>
              <w:ind w:right="125"/>
              <w:rPr>
                <w:sz w:val="24"/>
              </w:rPr>
            </w:pPr>
            <w:r>
              <w:rPr>
                <w:sz w:val="24"/>
              </w:rPr>
              <w:t>Разделяя счастье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другими,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умножаем счастье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Коэльо)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ind w:left="109" w:right="1083"/>
              <w:rPr>
                <w:sz w:val="24"/>
                <w:lang w:val="en-US"/>
              </w:rPr>
            </w:pPr>
            <w:r>
              <w:rPr>
                <w:color w:val="171717"/>
                <w:spacing w:val="-2"/>
                <w:sz w:val="24"/>
                <w:lang w:val="en-US"/>
              </w:rPr>
              <w:t>Творческий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конкурс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63" w:lineRule="exact"/>
              <w:ind w:left="110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lang w:val="en-US"/>
              </w:rPr>
            </w:pPr>
          </w:p>
        </w:tc>
      </w:tr>
    </w:tbl>
    <w:p w:rsidR="00FB4982" w:rsidRPr="006E3399" w:rsidRDefault="00FB4982" w:rsidP="006E3399">
      <w:pPr>
        <w:rPr>
          <w:lang w:val="ru-RU"/>
        </w:rPr>
      </w:pPr>
    </w:p>
    <w:p w:rsidR="00FB4982" w:rsidRPr="0081723F" w:rsidRDefault="00FB4982" w:rsidP="0081723F">
      <w:pPr>
        <w:pStyle w:val="Heading2"/>
        <w:spacing w:before="90"/>
        <w:ind w:right="4006"/>
        <w:jc w:val="center"/>
        <w:rPr>
          <w:rFonts w:ascii="Times New Roman" w:hAnsi="Times New Roman" w:cs="Times New Roman"/>
          <w:i w:val="0"/>
          <w:color w:val="171717"/>
          <w:spacing w:val="-57"/>
          <w:sz w:val="24"/>
          <w:szCs w:val="24"/>
          <w:lang w:val="ru-RU"/>
        </w:rPr>
      </w:pPr>
      <w:r w:rsidRPr="0081723F">
        <w:rPr>
          <w:rFonts w:ascii="Times New Roman" w:hAnsi="Times New Roman" w:cs="Times New Roman"/>
          <w:i w:val="0"/>
          <w:color w:val="171717"/>
          <w:sz w:val="24"/>
          <w:szCs w:val="24"/>
        </w:rPr>
        <w:t>Тематическое планирование</w:t>
      </w:r>
    </w:p>
    <w:p w:rsidR="00FB4982" w:rsidRPr="0081723F" w:rsidRDefault="00FB4982" w:rsidP="0081723F">
      <w:pPr>
        <w:pStyle w:val="Heading2"/>
        <w:spacing w:before="90"/>
        <w:ind w:right="4006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81723F">
        <w:rPr>
          <w:rFonts w:ascii="Times New Roman" w:hAnsi="Times New Roman" w:cs="Times New Roman"/>
          <w:i w:val="0"/>
          <w:color w:val="171717"/>
          <w:sz w:val="24"/>
          <w:szCs w:val="24"/>
        </w:rPr>
        <w:t>4</w:t>
      </w:r>
      <w:r w:rsidRPr="0081723F">
        <w:rPr>
          <w:rFonts w:ascii="Times New Roman" w:hAnsi="Times New Roman" w:cs="Times New Roman"/>
          <w:i w:val="0"/>
          <w:color w:val="171717"/>
          <w:spacing w:val="1"/>
          <w:sz w:val="24"/>
          <w:szCs w:val="24"/>
        </w:rPr>
        <w:t xml:space="preserve"> </w:t>
      </w:r>
      <w:r w:rsidRPr="0081723F">
        <w:rPr>
          <w:rFonts w:ascii="Times New Roman" w:hAnsi="Times New Roman" w:cs="Times New Roman"/>
          <w:i w:val="0"/>
          <w:color w:val="171717"/>
          <w:sz w:val="24"/>
          <w:szCs w:val="24"/>
        </w:rPr>
        <w:t>класс</w:t>
      </w:r>
    </w:p>
    <w:p w:rsidR="00FB4982" w:rsidRPr="0081723F" w:rsidRDefault="00FB4982" w:rsidP="006E3399">
      <w:pPr>
        <w:pStyle w:val="BodyText"/>
        <w:spacing w:after="1"/>
        <w:ind w:left="0"/>
        <w:rPr>
          <w:rFonts w:ascii="Times New Roman" w:hAnsi="Times New Roman"/>
          <w:b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1"/>
        <w:gridCol w:w="2267"/>
        <w:gridCol w:w="2410"/>
        <w:gridCol w:w="994"/>
        <w:gridCol w:w="2559"/>
        <w:gridCol w:w="855"/>
      </w:tblGrid>
      <w:tr w:rsidR="00FB4982" w:rsidTr="006E3399">
        <w:trPr>
          <w:trHeight w:val="801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40" w:lineRule="exact"/>
              <w:rPr>
                <w:b/>
                <w:sz w:val="24"/>
                <w:lang w:val="en-US"/>
              </w:rPr>
            </w:pPr>
            <w:r>
              <w:rPr>
                <w:b/>
                <w:color w:val="171717"/>
                <w:sz w:val="24"/>
                <w:lang w:val="en-US"/>
              </w:rPr>
              <w:t>№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240" w:lineRule="exact"/>
              <w:rPr>
                <w:b/>
                <w:sz w:val="24"/>
                <w:lang w:val="en-US"/>
              </w:rPr>
            </w:pPr>
            <w:r>
              <w:rPr>
                <w:b/>
                <w:color w:val="171717"/>
                <w:sz w:val="24"/>
                <w:lang w:val="en-US"/>
              </w:rPr>
              <w:t>Тема</w:t>
            </w:r>
            <w:r>
              <w:rPr>
                <w:b/>
                <w:color w:val="171717"/>
                <w:spacing w:val="-4"/>
                <w:sz w:val="24"/>
                <w:lang w:val="en-US"/>
              </w:rPr>
              <w:t xml:space="preserve"> </w:t>
            </w:r>
            <w:r>
              <w:rPr>
                <w:b/>
                <w:color w:val="171717"/>
                <w:sz w:val="24"/>
                <w:lang w:val="en-US"/>
              </w:rPr>
              <w:t>занятия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before="1" w:line="228" w:lineRule="auto"/>
              <w:ind w:right="907"/>
              <w:rPr>
                <w:b/>
                <w:sz w:val="24"/>
                <w:lang w:val="en-US"/>
              </w:rPr>
            </w:pPr>
            <w:r>
              <w:rPr>
                <w:b/>
                <w:color w:val="171717"/>
                <w:sz w:val="24"/>
                <w:lang w:val="en-US"/>
              </w:rPr>
              <w:t>Форма</w:t>
            </w:r>
            <w:r>
              <w:rPr>
                <w:b/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b/>
                <w:color w:val="171717"/>
                <w:spacing w:val="-1"/>
                <w:sz w:val="24"/>
                <w:lang w:val="en-US"/>
              </w:rPr>
              <w:t>проведения</w:t>
            </w:r>
          </w:p>
          <w:p w:rsidR="00FB4982" w:rsidRDefault="00FB4982">
            <w:pPr>
              <w:pStyle w:val="TableParagraph"/>
              <w:spacing w:line="251" w:lineRule="exact"/>
              <w:rPr>
                <w:b/>
                <w:sz w:val="24"/>
                <w:lang w:val="en-US"/>
              </w:rPr>
            </w:pPr>
            <w:r>
              <w:rPr>
                <w:b/>
                <w:color w:val="171717"/>
                <w:sz w:val="24"/>
                <w:lang w:val="en-US"/>
              </w:rPr>
              <w:t>занятия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40" w:lineRule="exact"/>
              <w:ind w:left="215"/>
              <w:rPr>
                <w:b/>
                <w:sz w:val="24"/>
                <w:lang w:val="en-US"/>
              </w:rPr>
            </w:pPr>
            <w:r>
              <w:rPr>
                <w:b/>
                <w:color w:val="171717"/>
                <w:sz w:val="24"/>
                <w:lang w:val="en-US"/>
              </w:rPr>
              <w:t>Часы</w:t>
            </w:r>
          </w:p>
        </w:tc>
        <w:tc>
          <w:tcPr>
            <w:tcW w:w="2559" w:type="dxa"/>
          </w:tcPr>
          <w:p w:rsidR="00FB4982" w:rsidRDefault="00FB4982">
            <w:pPr>
              <w:pStyle w:val="TableParagraph"/>
              <w:spacing w:line="240" w:lineRule="exact"/>
              <w:ind w:left="215"/>
              <w:rPr>
                <w:b/>
                <w:sz w:val="24"/>
                <w:lang w:val="en-US"/>
              </w:rPr>
            </w:pPr>
            <w:r>
              <w:rPr>
                <w:b/>
                <w:color w:val="171717"/>
                <w:sz w:val="24"/>
                <w:lang w:val="en-US"/>
              </w:rPr>
              <w:t>ЦОР/ЭОР</w:t>
            </w: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spacing w:line="240" w:lineRule="exact"/>
              <w:ind w:left="215"/>
              <w:rPr>
                <w:b/>
                <w:sz w:val="24"/>
                <w:lang w:val="en-US"/>
              </w:rPr>
            </w:pPr>
            <w:r>
              <w:rPr>
                <w:b/>
                <w:color w:val="171717"/>
                <w:sz w:val="24"/>
                <w:lang w:val="en-US"/>
              </w:rPr>
              <w:t>Дата</w:t>
            </w:r>
          </w:p>
        </w:tc>
      </w:tr>
      <w:tr w:rsidR="00FB4982" w:rsidTr="006E3399">
        <w:trPr>
          <w:trHeight w:val="273"/>
        </w:trPr>
        <w:tc>
          <w:tcPr>
            <w:tcW w:w="9796" w:type="dxa"/>
            <w:gridSpan w:val="6"/>
          </w:tcPr>
          <w:p w:rsidR="00FB4982" w:rsidRDefault="00FB4982">
            <w:pPr>
              <w:pStyle w:val="TableParagraph"/>
              <w:spacing w:line="253" w:lineRule="exact"/>
              <w:ind w:left="110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Сентябрь</w:t>
            </w:r>
          </w:p>
        </w:tc>
      </w:tr>
      <w:tr w:rsidR="00FB4982" w:rsidTr="006E3399">
        <w:trPr>
          <w:trHeight w:val="551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44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Зачем нам</w:t>
            </w:r>
          </w:p>
          <w:p w:rsidR="00FB4982" w:rsidRDefault="00FB4982">
            <w:pPr>
              <w:pStyle w:val="TableParagraph"/>
              <w:spacing w:before="2" w:line="261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знания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Образовательный</w:t>
            </w:r>
          </w:p>
          <w:p w:rsidR="00FB4982" w:rsidRDefault="00FB4982">
            <w:pPr>
              <w:pStyle w:val="TableParagraph"/>
              <w:spacing w:before="2" w:line="261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квиз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44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 w:val="restart"/>
          </w:tcPr>
          <w:p w:rsidR="00FB4982" w:rsidRDefault="00FB4982">
            <w:pPr>
              <w:pStyle w:val="TableParagraph"/>
              <w:spacing w:line="204" w:lineRule="auto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school-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collection.edu.ru/colle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ction/</w:t>
            </w:r>
          </w:p>
          <w:p w:rsidR="00FB4982" w:rsidRDefault="00FB4982">
            <w:pPr>
              <w:pStyle w:val="TableParagraph"/>
              <w:ind w:left="109" w:right="1493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edsoo.ru/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Metodich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eskie_vid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eouroki.h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tm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apkpro.ru</w:t>
            </w:r>
          </w:p>
          <w:p w:rsidR="00FB4982" w:rsidRDefault="00FB4982">
            <w:pPr>
              <w:pStyle w:val="TableParagraph"/>
              <w:spacing w:line="235" w:lineRule="auto"/>
              <w:ind w:left="109" w:right="1513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/razgovor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y-o-</w:t>
            </w:r>
          </w:p>
          <w:p w:rsidR="00FB4982" w:rsidRDefault="00FB4982">
            <w:pPr>
              <w:pStyle w:val="TableParagraph"/>
              <w:spacing w:line="261" w:lineRule="exact"/>
              <w:ind w:left="109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vazhnom</w:t>
            </w: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lang w:val="en-US"/>
              </w:rPr>
            </w:pPr>
          </w:p>
        </w:tc>
      </w:tr>
      <w:tr w:rsidR="00FB4982" w:rsidTr="006E3399">
        <w:trPr>
          <w:trHeight w:val="1103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2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россиян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B4982" w:rsidRDefault="00FB4982">
            <w:pPr>
              <w:pStyle w:val="TableParagraph"/>
              <w:spacing w:line="261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Родине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244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Беседа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68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lang w:val="en-US"/>
              </w:rPr>
            </w:pPr>
          </w:p>
        </w:tc>
      </w:tr>
      <w:tr w:rsidR="00FB4982" w:rsidTr="006E3399">
        <w:trPr>
          <w:trHeight w:val="724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4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3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249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Мечтаю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летать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240" w:lineRule="exact"/>
              <w:ind w:right="431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Работа с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интерактивными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карточками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49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lang w:val="en-US"/>
              </w:rPr>
            </w:pPr>
          </w:p>
        </w:tc>
      </w:tr>
      <w:tr w:rsidR="00FB4982" w:rsidTr="006E3399">
        <w:trPr>
          <w:trHeight w:val="782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44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4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192" w:lineRule="auto"/>
              <w:ind w:right="53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Как</w:t>
            </w:r>
            <w:r>
              <w:rPr>
                <w:spacing w:val="-1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создаются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традиции?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267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Музыкальный</w:t>
            </w:r>
          </w:p>
          <w:p w:rsidR="00FB4982" w:rsidRDefault="00FB4982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конкурсталантов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44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lang w:val="en-US"/>
              </w:rPr>
            </w:pPr>
          </w:p>
        </w:tc>
      </w:tr>
      <w:tr w:rsidR="00FB4982" w:rsidTr="006E3399">
        <w:trPr>
          <w:trHeight w:val="277"/>
        </w:trPr>
        <w:tc>
          <w:tcPr>
            <w:tcW w:w="9796" w:type="dxa"/>
            <w:gridSpan w:val="6"/>
          </w:tcPr>
          <w:p w:rsidR="00FB4982" w:rsidRDefault="00FB4982">
            <w:pPr>
              <w:pStyle w:val="TableParagraph"/>
              <w:spacing w:line="258" w:lineRule="exact"/>
              <w:ind w:left="110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Октябрь</w:t>
            </w:r>
          </w:p>
        </w:tc>
      </w:tr>
      <w:tr w:rsidR="00FB4982" w:rsidTr="006E3399">
        <w:trPr>
          <w:trHeight w:val="1382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44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5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ind w:right="711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Лев</w:t>
            </w:r>
          </w:p>
          <w:p w:rsidR="00FB4982" w:rsidRDefault="00FB4982">
            <w:pPr>
              <w:pStyle w:val="TableParagraph"/>
              <w:spacing w:line="274" w:lineRule="exact"/>
              <w:ind w:right="783"/>
              <w:rPr>
                <w:sz w:val="24"/>
              </w:rPr>
            </w:pPr>
            <w:r>
              <w:rPr>
                <w:sz w:val="24"/>
              </w:rPr>
              <w:t>Николаевич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244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Семейные</w:t>
            </w:r>
            <w:r>
              <w:rPr>
                <w:color w:val="171717"/>
                <w:spacing w:val="-6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истории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44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 w:val="restart"/>
          </w:tcPr>
          <w:p w:rsidR="00FB4982" w:rsidRDefault="00FB4982">
            <w:pPr>
              <w:pStyle w:val="TableParagraph"/>
              <w:spacing w:before="1" w:line="204" w:lineRule="auto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school-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collection.edu.ru/colle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ction/</w:t>
            </w:r>
          </w:p>
          <w:p w:rsidR="00FB4982" w:rsidRDefault="00FB4982">
            <w:pPr>
              <w:pStyle w:val="TableParagraph"/>
              <w:ind w:left="109" w:right="1493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edsoo.ru/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Metodich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eskie_vid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eouroki.h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tm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apkpro.ru</w:t>
            </w:r>
          </w:p>
          <w:p w:rsidR="00FB4982" w:rsidRDefault="00FB4982">
            <w:pPr>
              <w:pStyle w:val="TableParagraph"/>
              <w:spacing w:line="235" w:lineRule="auto"/>
              <w:ind w:left="109" w:right="1513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/razgovor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y-o-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vazhnom</w:t>
            </w: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lang w:val="en-US"/>
              </w:rPr>
            </w:pPr>
          </w:p>
        </w:tc>
      </w:tr>
      <w:tr w:rsidR="00FB4982" w:rsidTr="006E3399">
        <w:trPr>
          <w:trHeight w:val="441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44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6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202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Отчество-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от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слова</w:t>
            </w:r>
          </w:p>
          <w:p w:rsidR="00FB4982" w:rsidRDefault="00FB4982">
            <w:pPr>
              <w:pStyle w:val="TableParagraph"/>
              <w:spacing w:line="219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«отец»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Работа</w:t>
            </w:r>
            <w:r>
              <w:rPr>
                <w:color w:val="171717"/>
                <w:spacing w:val="-8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с</w:t>
            </w:r>
            <w:r>
              <w:rPr>
                <w:color w:val="171717"/>
                <w:spacing w:val="-10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текстом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44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lang w:val="en-US"/>
              </w:rPr>
            </w:pPr>
          </w:p>
        </w:tc>
      </w:tr>
      <w:tr w:rsidR="00FB4982" w:rsidTr="006E3399">
        <w:trPr>
          <w:trHeight w:val="470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44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7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236" w:lineRule="exact"/>
              <w:ind w:right="24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Я хочу услышать</w:t>
            </w:r>
            <w:r>
              <w:rPr>
                <w:spacing w:val="-5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музыку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192" w:lineRule="auto"/>
              <w:ind w:right="1002"/>
              <w:rPr>
                <w:sz w:val="24"/>
                <w:lang w:val="en-US"/>
              </w:rPr>
            </w:pPr>
            <w:r>
              <w:rPr>
                <w:color w:val="171717"/>
                <w:spacing w:val="-1"/>
                <w:sz w:val="24"/>
                <w:lang w:val="en-US"/>
              </w:rPr>
              <w:t>Творческая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мастерская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44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lang w:val="en-US"/>
              </w:rPr>
            </w:pPr>
          </w:p>
        </w:tc>
      </w:tr>
      <w:tr w:rsidR="00FB4982" w:rsidTr="006E3399">
        <w:trPr>
          <w:trHeight w:val="472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42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8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236" w:lineRule="exact"/>
              <w:ind w:right="24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Петр и Феврония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Муромские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236" w:lineRule="exact"/>
              <w:ind w:right="527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Работа</w:t>
            </w:r>
            <w:r>
              <w:rPr>
                <w:color w:val="171717"/>
                <w:spacing w:val="2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с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иллюстрациями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42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lang w:val="en-US"/>
              </w:rPr>
            </w:pPr>
          </w:p>
        </w:tc>
      </w:tr>
      <w:tr w:rsidR="00FB4982" w:rsidTr="006E3399">
        <w:trPr>
          <w:trHeight w:val="695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44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9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194" w:lineRule="auto"/>
              <w:ind w:right="149"/>
              <w:rPr>
                <w:sz w:val="24"/>
              </w:rPr>
            </w:pPr>
            <w:r>
              <w:rPr>
                <w:sz w:val="24"/>
              </w:rPr>
              <w:t>Когда мы едины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непобедимы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223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Работа</w:t>
            </w:r>
            <w:r>
              <w:rPr>
                <w:color w:val="171717"/>
                <w:spacing w:val="-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с</w:t>
            </w:r>
          </w:p>
          <w:p w:rsidR="00FB4982" w:rsidRDefault="00FB4982">
            <w:pPr>
              <w:pStyle w:val="TableParagraph"/>
              <w:spacing w:line="226" w:lineRule="exact"/>
              <w:ind w:right="62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интерактивной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картой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44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lang w:val="en-US"/>
              </w:rPr>
            </w:pPr>
          </w:p>
        </w:tc>
      </w:tr>
      <w:tr w:rsidR="00FB4982" w:rsidTr="006E3399">
        <w:trPr>
          <w:trHeight w:val="278"/>
        </w:trPr>
        <w:tc>
          <w:tcPr>
            <w:tcW w:w="9796" w:type="dxa"/>
            <w:gridSpan w:val="6"/>
          </w:tcPr>
          <w:p w:rsidR="00FB4982" w:rsidRDefault="00FB4982">
            <w:pPr>
              <w:pStyle w:val="TableParagraph"/>
              <w:spacing w:line="258" w:lineRule="exact"/>
              <w:ind w:left="110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Ноябрь</w:t>
            </w:r>
          </w:p>
        </w:tc>
      </w:tr>
      <w:tr w:rsidR="00FB4982" w:rsidRPr="0081723F" w:rsidTr="006E3399">
        <w:trPr>
          <w:trHeight w:val="446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0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10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230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Память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времен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205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Групповое</w:t>
            </w:r>
          </w:p>
          <w:p w:rsidR="00FB4982" w:rsidRDefault="00FB4982">
            <w:pPr>
              <w:pStyle w:val="TableParagraph"/>
              <w:spacing w:line="222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обсуждение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0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 w:val="restart"/>
          </w:tcPr>
          <w:p w:rsidR="00FB4982" w:rsidRDefault="00FB4982">
            <w:pPr>
              <w:pStyle w:val="TableParagraph"/>
              <w:spacing w:before="2" w:line="204" w:lineRule="auto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school-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collection.edu.ru/colle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ction/</w:t>
            </w:r>
          </w:p>
          <w:p w:rsidR="00FB4982" w:rsidRPr="006E3399" w:rsidRDefault="00FB4982">
            <w:pPr>
              <w:pStyle w:val="TableParagraph"/>
              <w:spacing w:line="268" w:lineRule="exact"/>
              <w:ind w:left="109"/>
              <w:rPr>
                <w:sz w:val="24"/>
                <w:lang w:val="it-IT"/>
              </w:rPr>
            </w:pPr>
            <w:r w:rsidRPr="006E3399">
              <w:rPr>
                <w:color w:val="171717"/>
                <w:sz w:val="24"/>
                <w:lang w:val="it-IT"/>
              </w:rPr>
              <w:t>edsoo.ru/</w:t>
            </w:r>
          </w:p>
          <w:p w:rsidR="00FB4982" w:rsidRPr="006E3399" w:rsidRDefault="00FB4982">
            <w:pPr>
              <w:pStyle w:val="TableParagraph"/>
              <w:spacing w:line="274" w:lineRule="exact"/>
              <w:ind w:left="109" w:right="1508"/>
              <w:rPr>
                <w:sz w:val="24"/>
                <w:lang w:val="it-IT"/>
              </w:rPr>
            </w:pPr>
            <w:r w:rsidRPr="006E3399">
              <w:rPr>
                <w:color w:val="171717"/>
                <w:spacing w:val="-1"/>
                <w:sz w:val="24"/>
                <w:lang w:val="it-IT"/>
              </w:rPr>
              <w:t>Metodich</w:t>
            </w:r>
            <w:r w:rsidRPr="006E3399">
              <w:rPr>
                <w:color w:val="171717"/>
                <w:spacing w:val="-57"/>
                <w:sz w:val="24"/>
                <w:lang w:val="it-IT"/>
              </w:rPr>
              <w:t xml:space="preserve"> </w:t>
            </w:r>
            <w:r w:rsidRPr="006E3399">
              <w:rPr>
                <w:color w:val="171717"/>
                <w:spacing w:val="-1"/>
                <w:sz w:val="24"/>
                <w:lang w:val="it-IT"/>
              </w:rPr>
              <w:t>eskie_vid</w:t>
            </w:r>
          </w:p>
        </w:tc>
        <w:tc>
          <w:tcPr>
            <w:tcW w:w="855" w:type="dxa"/>
          </w:tcPr>
          <w:p w:rsidR="00FB4982" w:rsidRPr="006E3399" w:rsidRDefault="00FB4982">
            <w:pPr>
              <w:pStyle w:val="TableParagraph"/>
              <w:ind w:left="0"/>
              <w:rPr>
                <w:lang w:val="it-IT"/>
              </w:rPr>
            </w:pPr>
          </w:p>
        </w:tc>
      </w:tr>
      <w:tr w:rsidR="00FB4982" w:rsidTr="006E3399">
        <w:trPr>
          <w:trHeight w:val="709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44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11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236" w:lineRule="exact"/>
              <w:ind w:right="189"/>
              <w:rPr>
                <w:sz w:val="24"/>
              </w:rPr>
            </w:pPr>
            <w:r>
              <w:rPr>
                <w:sz w:val="24"/>
              </w:rPr>
              <w:t>Материнское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сердце чаще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бьется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Федин)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before="2" w:line="184" w:lineRule="auto"/>
              <w:ind w:right="1002"/>
              <w:rPr>
                <w:sz w:val="24"/>
                <w:lang w:val="en-US"/>
              </w:rPr>
            </w:pPr>
            <w:r>
              <w:rPr>
                <w:color w:val="171717"/>
                <w:spacing w:val="-1"/>
                <w:sz w:val="24"/>
                <w:lang w:val="en-US"/>
              </w:rPr>
              <w:t>Творческая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мастерская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44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lang w:val="en-US"/>
              </w:rPr>
            </w:pPr>
          </w:p>
        </w:tc>
      </w:tr>
      <w:tr w:rsidR="00FB4982" w:rsidTr="006E3399">
        <w:trPr>
          <w:trHeight w:val="359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44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12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244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Что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может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герб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244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Работа</w:t>
            </w:r>
            <w:r>
              <w:rPr>
                <w:color w:val="171717"/>
                <w:spacing w:val="-3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с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44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lang w:val="en-US"/>
              </w:rPr>
            </w:pPr>
          </w:p>
        </w:tc>
      </w:tr>
    </w:tbl>
    <w:p w:rsidR="00FB4982" w:rsidRDefault="00FB4982" w:rsidP="006E3399">
      <w:pPr>
        <w:sectPr w:rsidR="00FB4982">
          <w:pgSz w:w="11910" w:h="16840"/>
          <w:pgMar w:top="1120" w:right="580" w:bottom="280" w:left="1300" w:header="720" w:footer="720" w:gutter="0"/>
          <w:cols w:space="720"/>
        </w:sect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1"/>
        <w:gridCol w:w="2267"/>
        <w:gridCol w:w="2410"/>
        <w:gridCol w:w="994"/>
        <w:gridCol w:w="2559"/>
        <w:gridCol w:w="855"/>
      </w:tblGrid>
      <w:tr w:rsidR="00FB4982" w:rsidTr="006E3399">
        <w:trPr>
          <w:trHeight w:val="1656"/>
        </w:trPr>
        <w:tc>
          <w:tcPr>
            <w:tcW w:w="711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нам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рассказать?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видеорядом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2559" w:type="dxa"/>
          </w:tcPr>
          <w:p w:rsidR="00FB4982" w:rsidRDefault="00FB4982">
            <w:pPr>
              <w:pStyle w:val="TableParagraph"/>
              <w:ind w:left="109" w:right="1493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eouroki.h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tm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apkpro.ru</w:t>
            </w:r>
          </w:p>
          <w:p w:rsidR="00FB4982" w:rsidRDefault="00FB4982">
            <w:pPr>
              <w:pStyle w:val="TableParagraph"/>
              <w:spacing w:line="235" w:lineRule="auto"/>
              <w:ind w:left="109" w:right="1513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/razgovor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y-o-</w:t>
            </w:r>
          </w:p>
          <w:p w:rsidR="00FB4982" w:rsidRDefault="00FB4982">
            <w:pPr>
              <w:pStyle w:val="TableParagraph"/>
              <w:spacing w:line="267" w:lineRule="exact"/>
              <w:ind w:left="109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vazhnom</w:t>
            </w: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277"/>
        </w:trPr>
        <w:tc>
          <w:tcPr>
            <w:tcW w:w="9796" w:type="dxa"/>
            <w:gridSpan w:val="6"/>
          </w:tcPr>
          <w:p w:rsidR="00FB4982" w:rsidRDefault="00FB4982">
            <w:pPr>
              <w:pStyle w:val="TableParagraph"/>
              <w:spacing w:line="258" w:lineRule="exact"/>
              <w:ind w:left="110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Декабрь</w:t>
            </w:r>
          </w:p>
        </w:tc>
      </w:tr>
      <w:tr w:rsidR="00FB4982" w:rsidTr="006E3399">
        <w:trPr>
          <w:trHeight w:val="470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13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192" w:lineRule="auto"/>
              <w:ind w:right="10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других?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218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Групповое</w:t>
            </w:r>
          </w:p>
          <w:p w:rsidR="00FB4982" w:rsidRDefault="00FB4982">
            <w:pPr>
              <w:pStyle w:val="TableParagraph"/>
              <w:spacing w:line="232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обсуждение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 w:val="restart"/>
          </w:tcPr>
          <w:p w:rsidR="00FB4982" w:rsidRDefault="00FB4982">
            <w:pPr>
              <w:pStyle w:val="TableParagraph"/>
              <w:spacing w:line="204" w:lineRule="auto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school-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collection.edu.ru/colle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ction/</w:t>
            </w:r>
          </w:p>
          <w:p w:rsidR="00FB4982" w:rsidRDefault="00FB4982">
            <w:pPr>
              <w:pStyle w:val="TableParagraph"/>
              <w:ind w:left="109" w:right="1493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edsoo.ru/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Metodich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eskie_vid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eouroki.h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tm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apkpro.ru</w:t>
            </w:r>
          </w:p>
          <w:p w:rsidR="00FB4982" w:rsidRDefault="00FB4982">
            <w:pPr>
              <w:pStyle w:val="TableParagraph"/>
              <w:ind w:left="109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/razgovor</w:t>
            </w:r>
          </w:p>
          <w:p w:rsidR="00FB4982" w:rsidRDefault="00FB4982">
            <w:pPr>
              <w:pStyle w:val="TableParagraph"/>
              <w:spacing w:line="274" w:lineRule="exact"/>
              <w:ind w:left="109" w:right="1540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y-o-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vazhnom</w:t>
            </w: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835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63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14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192" w:lineRule="auto"/>
              <w:ind w:right="90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Отечества-история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ind w:right="1234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Работа с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Галереей</w:t>
            </w:r>
          </w:p>
          <w:p w:rsidR="00FB4982" w:rsidRDefault="00FB4982">
            <w:pPr>
              <w:pStyle w:val="TableParagraph"/>
              <w:spacing w:line="266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героев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63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666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15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192" w:lineRule="auto"/>
              <w:ind w:right="517"/>
              <w:rPr>
                <w:sz w:val="24"/>
              </w:rPr>
            </w:pPr>
            <w:r>
              <w:rPr>
                <w:sz w:val="24"/>
              </w:rPr>
              <w:t>Мои права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B4982" w:rsidRDefault="00FB4982">
            <w:pPr>
              <w:pStyle w:val="TableParagraph"/>
              <w:spacing w:line="212" w:lineRule="exact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разница?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192" w:lineRule="auto"/>
              <w:ind w:right="645"/>
              <w:rPr>
                <w:sz w:val="24"/>
                <w:lang w:val="en-US"/>
              </w:rPr>
            </w:pPr>
            <w:r>
              <w:rPr>
                <w:color w:val="171717"/>
                <w:spacing w:val="-1"/>
                <w:sz w:val="24"/>
                <w:lang w:val="en-US"/>
              </w:rPr>
              <w:t>Эвристическая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беседа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1190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16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194" w:lineRule="auto"/>
              <w:ind w:right="11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Светлый праздник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Рождества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pacing w:val="-1"/>
                <w:sz w:val="24"/>
                <w:lang w:val="en-US"/>
              </w:rPr>
              <w:t>Конкурс</w:t>
            </w:r>
            <w:r>
              <w:rPr>
                <w:color w:val="171717"/>
                <w:spacing w:val="-12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стихов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278"/>
        </w:trPr>
        <w:tc>
          <w:tcPr>
            <w:tcW w:w="9796" w:type="dxa"/>
            <w:gridSpan w:val="6"/>
          </w:tcPr>
          <w:p w:rsidR="00FB4982" w:rsidRDefault="00FB4982">
            <w:pPr>
              <w:pStyle w:val="TableParagraph"/>
              <w:spacing w:line="258" w:lineRule="exact"/>
              <w:ind w:left="110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Январь</w:t>
            </w:r>
          </w:p>
        </w:tc>
      </w:tr>
      <w:tr w:rsidR="00FB4982" w:rsidTr="006E3399">
        <w:trPr>
          <w:trHeight w:val="551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17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261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чем мы</w:t>
            </w:r>
          </w:p>
          <w:p w:rsidR="00FB4982" w:rsidRDefault="00FB4982">
            <w:pPr>
              <w:pStyle w:val="TableParagraph"/>
              <w:spacing w:line="270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мечтаем?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before="3" w:line="194" w:lineRule="auto"/>
              <w:ind w:right="283"/>
              <w:rPr>
                <w:sz w:val="24"/>
                <w:lang w:val="en-US"/>
              </w:rPr>
            </w:pPr>
            <w:r>
              <w:rPr>
                <w:color w:val="171717"/>
                <w:spacing w:val="-1"/>
                <w:sz w:val="24"/>
                <w:lang w:val="en-US"/>
              </w:rPr>
              <w:t>Работа</w:t>
            </w:r>
            <w:r>
              <w:rPr>
                <w:color w:val="171717"/>
                <w:spacing w:val="-13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с</w:t>
            </w:r>
            <w:r>
              <w:rPr>
                <w:color w:val="171717"/>
                <w:spacing w:val="-5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книжным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текстом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 w:val="restart"/>
          </w:tcPr>
          <w:p w:rsidR="00FB4982" w:rsidRDefault="00FB4982">
            <w:pPr>
              <w:pStyle w:val="TableParagraph"/>
              <w:spacing w:line="204" w:lineRule="auto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school-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collection.edu.ru/colle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ction/</w:t>
            </w:r>
          </w:p>
          <w:p w:rsidR="00FB4982" w:rsidRDefault="00FB4982">
            <w:pPr>
              <w:pStyle w:val="TableParagraph"/>
              <w:ind w:left="109" w:right="1493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edsoo.ru/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Metodich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eskie_vid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eouroki.h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tm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apkpro.ru</w:t>
            </w:r>
          </w:p>
          <w:p w:rsidR="00FB4982" w:rsidRDefault="00FB4982">
            <w:pPr>
              <w:pStyle w:val="TableParagraph"/>
              <w:ind w:left="109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/razgovor</w:t>
            </w:r>
          </w:p>
          <w:p w:rsidR="00FB4982" w:rsidRDefault="00FB4982">
            <w:pPr>
              <w:pStyle w:val="TableParagraph"/>
              <w:spacing w:line="274" w:lineRule="exact"/>
              <w:ind w:left="109" w:right="1540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y-o-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vazhnom</w:t>
            </w: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662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18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197" w:lineRule="exact"/>
              <w:rPr>
                <w:sz w:val="24"/>
              </w:rPr>
            </w:pPr>
            <w:r>
              <w:rPr>
                <w:sz w:val="24"/>
              </w:rPr>
              <w:t>Виртуальный 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FB4982" w:rsidRDefault="00FB4982">
            <w:pPr>
              <w:pStyle w:val="TableParagraph"/>
              <w:spacing w:before="5" w:line="220" w:lineRule="exact"/>
              <w:ind w:right="34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204" w:lineRule="auto"/>
              <w:ind w:right="856"/>
              <w:rPr>
                <w:sz w:val="24"/>
                <w:lang w:val="en-US"/>
              </w:rPr>
            </w:pPr>
            <w:r>
              <w:rPr>
                <w:color w:val="171717"/>
                <w:spacing w:val="-1"/>
                <w:sz w:val="24"/>
                <w:lang w:val="en-US"/>
              </w:rPr>
              <w:t>Виртуальная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экскурсия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460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19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204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Писала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девочка</w:t>
            </w:r>
          </w:p>
          <w:p w:rsidR="00FB4982" w:rsidRDefault="00FB4982">
            <w:pPr>
              <w:pStyle w:val="TableParagraph"/>
              <w:spacing w:line="237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дневник…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226" w:lineRule="exact"/>
              <w:ind w:right="283"/>
              <w:rPr>
                <w:sz w:val="24"/>
                <w:lang w:val="en-US"/>
              </w:rPr>
            </w:pPr>
            <w:r>
              <w:rPr>
                <w:color w:val="171717"/>
                <w:spacing w:val="-1"/>
                <w:sz w:val="24"/>
                <w:lang w:val="en-US"/>
              </w:rPr>
              <w:t>Работа</w:t>
            </w:r>
            <w:r>
              <w:rPr>
                <w:color w:val="171717"/>
                <w:spacing w:val="-13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с</w:t>
            </w:r>
            <w:r>
              <w:rPr>
                <w:color w:val="171717"/>
                <w:spacing w:val="-5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книжным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текстом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1488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20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194" w:lineRule="auto"/>
              <w:ind w:right="168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С</w:t>
            </w:r>
            <w:r>
              <w:rPr>
                <w:color w:val="171717"/>
                <w:spacing w:val="-12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чего</w:t>
            </w:r>
            <w:r>
              <w:rPr>
                <w:color w:val="171717"/>
                <w:spacing w:val="-13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начинается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театр?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204" w:lineRule="auto"/>
              <w:ind w:right="856"/>
              <w:rPr>
                <w:sz w:val="24"/>
                <w:lang w:val="en-US"/>
              </w:rPr>
            </w:pPr>
            <w:r>
              <w:rPr>
                <w:color w:val="171717"/>
                <w:spacing w:val="-1"/>
                <w:sz w:val="24"/>
                <w:lang w:val="en-US"/>
              </w:rPr>
              <w:t>Виртуальная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экскурсия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273"/>
        </w:trPr>
        <w:tc>
          <w:tcPr>
            <w:tcW w:w="9796" w:type="dxa"/>
            <w:gridSpan w:val="6"/>
          </w:tcPr>
          <w:p w:rsidR="00FB4982" w:rsidRDefault="00FB4982">
            <w:pPr>
              <w:pStyle w:val="TableParagraph"/>
              <w:spacing w:line="253" w:lineRule="exact"/>
              <w:ind w:left="110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Февраль</w:t>
            </w:r>
          </w:p>
        </w:tc>
      </w:tr>
      <w:tr w:rsidR="00FB4982" w:rsidTr="006E3399">
        <w:trPr>
          <w:trHeight w:val="662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21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192" w:lineRule="auto"/>
              <w:ind w:right="430"/>
              <w:rPr>
                <w:sz w:val="24"/>
                <w:lang w:val="en-US"/>
              </w:rPr>
            </w:pPr>
            <w:r>
              <w:rPr>
                <w:spacing w:val="-1"/>
                <w:sz w:val="24"/>
                <w:lang w:val="en-US"/>
              </w:rPr>
              <w:t xml:space="preserve">Откуда </w:t>
            </w:r>
            <w:r>
              <w:rPr>
                <w:sz w:val="24"/>
                <w:lang w:val="en-US"/>
              </w:rPr>
              <w:t>берутся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научные</w:t>
            </w:r>
          </w:p>
          <w:p w:rsidR="00FB4982" w:rsidRDefault="00FB4982">
            <w:pPr>
              <w:pStyle w:val="TableParagraph"/>
              <w:spacing w:line="207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открытия?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22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Викторина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 w:val="restart"/>
          </w:tcPr>
          <w:p w:rsidR="00FB4982" w:rsidRDefault="00FB4982">
            <w:pPr>
              <w:pStyle w:val="TableParagraph"/>
              <w:spacing w:line="204" w:lineRule="auto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school-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collection.edu.ru/colle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ction/</w:t>
            </w:r>
          </w:p>
          <w:p w:rsidR="00FB4982" w:rsidRDefault="00FB4982">
            <w:pPr>
              <w:pStyle w:val="TableParagraph"/>
              <w:ind w:left="109" w:right="1493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edsoo.ru/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Metodich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eskie_vid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eouroki.h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tm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apkpro.ru</w:t>
            </w:r>
          </w:p>
          <w:p w:rsidR="00FB4982" w:rsidRDefault="00FB4982">
            <w:pPr>
              <w:pStyle w:val="TableParagraph"/>
              <w:ind w:left="109" w:right="1513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/razgovor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y-o-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vazhnom</w:t>
            </w: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830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0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22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230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Россия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 мире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263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Литературная</w:t>
            </w:r>
          </w:p>
          <w:p w:rsidR="00FB4982" w:rsidRDefault="00FB4982">
            <w:pPr>
              <w:pStyle w:val="TableParagraph"/>
              <w:spacing w:line="274" w:lineRule="exact"/>
              <w:ind w:right="591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гостиная: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конкурс</w:t>
            </w:r>
            <w:r>
              <w:rPr>
                <w:color w:val="171717"/>
                <w:spacing w:val="-13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стихов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0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1324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23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192" w:lineRule="auto"/>
              <w:ind w:right="254"/>
              <w:rPr>
                <w:sz w:val="24"/>
                <w:lang w:val="en-US"/>
              </w:rPr>
            </w:pPr>
            <w:r>
              <w:rPr>
                <w:sz w:val="24"/>
              </w:rPr>
              <w:t>Хорошие дела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благодарности?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(ко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Дню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защитника</w:t>
            </w:r>
          </w:p>
          <w:p w:rsidR="00FB4982" w:rsidRDefault="00FB4982">
            <w:pPr>
              <w:pStyle w:val="TableParagraph"/>
              <w:spacing w:line="20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Отечества)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22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Викторина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830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24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224" w:lineRule="exact"/>
              <w:rPr>
                <w:sz w:val="24"/>
                <w:lang w:val="en-US"/>
              </w:rPr>
            </w:pPr>
            <w:r>
              <w:rPr>
                <w:color w:val="171717"/>
                <w:w w:val="105"/>
                <w:sz w:val="24"/>
                <w:lang w:val="en-US"/>
              </w:rPr>
              <w:t>Дарить</w:t>
            </w:r>
            <w:r>
              <w:rPr>
                <w:color w:val="171717"/>
                <w:spacing w:val="-10"/>
                <w:w w:val="105"/>
                <w:sz w:val="24"/>
                <w:lang w:val="en-US"/>
              </w:rPr>
              <w:t xml:space="preserve"> </w:t>
            </w:r>
            <w:r>
              <w:rPr>
                <w:color w:val="171717"/>
                <w:w w:val="105"/>
                <w:sz w:val="24"/>
                <w:lang w:val="en-US"/>
              </w:rPr>
              <w:t>добро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263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Литературная</w:t>
            </w:r>
          </w:p>
          <w:p w:rsidR="00FB4982" w:rsidRDefault="00FB4982">
            <w:pPr>
              <w:pStyle w:val="TableParagraph"/>
              <w:spacing w:line="274" w:lineRule="exact"/>
              <w:ind w:right="591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гостиная: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конкурс</w:t>
            </w:r>
            <w:r>
              <w:rPr>
                <w:color w:val="171717"/>
                <w:spacing w:val="-13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стихов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273"/>
        </w:trPr>
        <w:tc>
          <w:tcPr>
            <w:tcW w:w="9796" w:type="dxa"/>
            <w:gridSpan w:val="6"/>
          </w:tcPr>
          <w:p w:rsidR="00FB4982" w:rsidRDefault="00FB4982">
            <w:pPr>
              <w:pStyle w:val="TableParagraph"/>
              <w:spacing w:line="253" w:lineRule="exact"/>
              <w:ind w:left="110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Март</w:t>
            </w:r>
          </w:p>
        </w:tc>
      </w:tr>
      <w:tr w:rsidR="00FB4982" w:rsidTr="006E3399">
        <w:trPr>
          <w:trHeight w:val="552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63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25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263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Обычный</w:t>
            </w:r>
          </w:p>
          <w:p w:rsidR="00FB4982" w:rsidRDefault="00FB4982">
            <w:pPr>
              <w:pStyle w:val="TableParagraph"/>
              <w:spacing w:before="2" w:line="267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мамин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день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206" w:lineRule="auto"/>
              <w:ind w:right="952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Творческий</w:t>
            </w:r>
            <w:r>
              <w:rPr>
                <w:color w:val="171717"/>
                <w:spacing w:val="-58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флешмоб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63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 w:val="restart"/>
          </w:tcPr>
          <w:p w:rsidR="00FB4982" w:rsidRDefault="00FB4982">
            <w:pPr>
              <w:pStyle w:val="TableParagraph"/>
              <w:spacing w:line="204" w:lineRule="auto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school-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collection.edu.ru/colle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ction/</w:t>
            </w:r>
          </w:p>
          <w:p w:rsidR="00FB4982" w:rsidRDefault="00FB4982">
            <w:pPr>
              <w:pStyle w:val="TableParagraph"/>
              <w:spacing w:line="235" w:lineRule="auto"/>
              <w:ind w:left="109" w:right="1508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edsoo.ru/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Metodich</w:t>
            </w: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465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43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26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243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Гимн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России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226" w:lineRule="exact"/>
              <w:ind w:right="283"/>
              <w:rPr>
                <w:sz w:val="24"/>
                <w:lang w:val="en-US"/>
              </w:rPr>
            </w:pPr>
            <w:r>
              <w:rPr>
                <w:color w:val="171717"/>
                <w:spacing w:val="-1"/>
                <w:sz w:val="24"/>
                <w:lang w:val="en-US"/>
              </w:rPr>
              <w:t>Работа</w:t>
            </w:r>
            <w:r>
              <w:rPr>
                <w:color w:val="171717"/>
                <w:spacing w:val="-13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с</w:t>
            </w:r>
            <w:r>
              <w:rPr>
                <w:color w:val="171717"/>
                <w:spacing w:val="-5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книжным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текстом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43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470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27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194" w:lineRule="auto"/>
              <w:ind w:right="35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Путешествие по</w:t>
            </w:r>
            <w:r>
              <w:rPr>
                <w:spacing w:val="-5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Крыму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218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Виртуальная</w:t>
            </w:r>
          </w:p>
          <w:p w:rsidR="00FB4982" w:rsidRDefault="00FB4982">
            <w:pPr>
              <w:pStyle w:val="TableParagraph"/>
              <w:spacing w:line="232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экскурсия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</w:tbl>
    <w:p w:rsidR="00FB4982" w:rsidRDefault="00FB4982" w:rsidP="006E3399">
      <w:pPr>
        <w:rPr>
          <w:sz w:val="24"/>
        </w:rPr>
        <w:sectPr w:rsidR="00FB4982">
          <w:pgSz w:w="11910" w:h="16840"/>
          <w:pgMar w:top="1120" w:right="580" w:bottom="280" w:left="1300" w:header="720" w:footer="720" w:gutter="0"/>
          <w:cols w:space="720"/>
        </w:sect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1"/>
        <w:gridCol w:w="2267"/>
        <w:gridCol w:w="2410"/>
        <w:gridCol w:w="994"/>
        <w:gridCol w:w="2559"/>
        <w:gridCol w:w="855"/>
      </w:tblGrid>
      <w:tr w:rsidR="00FB4982" w:rsidTr="006E3399">
        <w:trPr>
          <w:trHeight w:val="1934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24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28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192" w:lineRule="auto"/>
              <w:ind w:right="78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Что</w:t>
            </w:r>
            <w:r>
              <w:rPr>
                <w:spacing w:val="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такое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творчество?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224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Чтение</w:t>
            </w:r>
            <w:r>
              <w:rPr>
                <w:color w:val="171717"/>
                <w:spacing w:val="-4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по</w:t>
            </w:r>
            <w:r>
              <w:rPr>
                <w:color w:val="171717"/>
                <w:spacing w:val="-3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ролям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24" w:lineRule="exact"/>
              <w:ind w:left="0" w:right="646"/>
              <w:jc w:val="righ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</w:tcPr>
          <w:p w:rsidR="00FB4982" w:rsidRDefault="00FB4982">
            <w:pPr>
              <w:pStyle w:val="TableParagraph"/>
              <w:ind w:left="109" w:right="1493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eskie_vid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eouroki.h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tm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apkpro.ru</w:t>
            </w:r>
          </w:p>
          <w:p w:rsidR="00FB4982" w:rsidRDefault="00FB4982">
            <w:pPr>
              <w:pStyle w:val="TableParagraph"/>
              <w:ind w:left="109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/razgovor</w:t>
            </w:r>
          </w:p>
          <w:p w:rsidR="00FB4982" w:rsidRDefault="00FB4982">
            <w:pPr>
              <w:pStyle w:val="TableParagraph"/>
              <w:spacing w:line="274" w:lineRule="exact"/>
              <w:ind w:left="109" w:right="1540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y-o-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vazhnom</w:t>
            </w: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273"/>
        </w:trPr>
        <w:tc>
          <w:tcPr>
            <w:tcW w:w="9796" w:type="dxa"/>
            <w:gridSpan w:val="6"/>
          </w:tcPr>
          <w:p w:rsidR="00FB4982" w:rsidRDefault="00FB4982">
            <w:pPr>
              <w:pStyle w:val="TableParagraph"/>
              <w:spacing w:line="253" w:lineRule="exact"/>
              <w:ind w:left="110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Апрель</w:t>
            </w:r>
          </w:p>
        </w:tc>
      </w:tr>
      <w:tr w:rsidR="00FB4982" w:rsidTr="006E3399">
        <w:trPr>
          <w:trHeight w:val="2207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ind w:left="22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29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ind w:right="530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великим? (о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первом полете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B4982" w:rsidRDefault="00FB498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космос)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ind w:right="890"/>
              <w:rPr>
                <w:sz w:val="24"/>
                <w:lang w:val="en-US"/>
              </w:rPr>
            </w:pPr>
            <w:r>
              <w:rPr>
                <w:color w:val="171717"/>
                <w:spacing w:val="-1"/>
                <w:sz w:val="24"/>
                <w:lang w:val="en-US"/>
              </w:rPr>
              <w:t>Обсуждение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фильма</w:t>
            </w:r>
          </w:p>
          <w:p w:rsidR="00FB4982" w:rsidRDefault="00FB4982">
            <w:pPr>
              <w:pStyle w:val="TableParagraph"/>
              <w:spacing w:line="232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«Время</w:t>
            </w:r>
            <w:r>
              <w:rPr>
                <w:color w:val="171717"/>
                <w:spacing w:val="-2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Первых»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0" w:right="646"/>
              <w:jc w:val="righ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 w:val="restart"/>
          </w:tcPr>
          <w:p w:rsidR="00FB4982" w:rsidRDefault="00FB4982">
            <w:pPr>
              <w:pStyle w:val="TableParagraph"/>
              <w:spacing w:line="204" w:lineRule="auto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school-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collection.edu.ru/colle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ction/</w:t>
            </w:r>
          </w:p>
          <w:p w:rsidR="00FB4982" w:rsidRDefault="00FB4982">
            <w:pPr>
              <w:pStyle w:val="TableParagraph"/>
              <w:ind w:left="109" w:right="1493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edsoo.ru/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Metodich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eskie_vid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eouroki.h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tm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apkpro.ru</w:t>
            </w:r>
          </w:p>
          <w:p w:rsidR="00FB4982" w:rsidRDefault="00FB4982">
            <w:pPr>
              <w:pStyle w:val="TableParagraph"/>
              <w:ind w:left="109" w:right="1513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/razgovor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y-o-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vazhnom</w:t>
            </w: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667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43" w:lineRule="exact"/>
              <w:ind w:left="22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30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202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Надо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ли</w:t>
            </w:r>
          </w:p>
          <w:p w:rsidR="00FB4982" w:rsidRDefault="00FB4982">
            <w:pPr>
              <w:pStyle w:val="TableParagraph"/>
              <w:spacing w:before="5" w:line="220" w:lineRule="exact"/>
              <w:ind w:right="81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вспоминать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прошлое?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229" w:lineRule="exact"/>
              <w:rPr>
                <w:sz w:val="24"/>
                <w:lang w:val="en-US"/>
              </w:rPr>
            </w:pPr>
            <w:r>
              <w:rPr>
                <w:color w:val="171717"/>
                <w:spacing w:val="-1"/>
                <w:sz w:val="24"/>
                <w:lang w:val="en-US"/>
              </w:rPr>
              <w:t>Конкурс</w:t>
            </w:r>
            <w:r>
              <w:rPr>
                <w:color w:val="171717"/>
                <w:spacing w:val="-12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стихов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43" w:lineRule="exact"/>
              <w:ind w:left="0" w:right="646"/>
              <w:jc w:val="righ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825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ind w:left="22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31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192" w:lineRule="auto"/>
              <w:ind w:right="4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Дом для дикой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природы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235" w:lineRule="auto"/>
              <w:ind w:right="862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Работа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с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видеоматери</w:t>
            </w:r>
          </w:p>
          <w:p w:rsidR="00FB4982" w:rsidRDefault="00FB4982">
            <w:pPr>
              <w:pStyle w:val="TableParagraph"/>
              <w:spacing w:line="267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алами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0" w:right="646"/>
              <w:jc w:val="righ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830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ind w:left="22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32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192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Не надо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бояться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трудностей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263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Беседа</w:t>
            </w:r>
            <w:r>
              <w:rPr>
                <w:color w:val="171717"/>
                <w:spacing w:val="-10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с</w:t>
            </w:r>
          </w:p>
          <w:p w:rsidR="00FB4982" w:rsidRDefault="00FB4982">
            <w:pPr>
              <w:pStyle w:val="TableParagraph"/>
              <w:spacing w:line="274" w:lineRule="exact"/>
              <w:ind w:right="986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ветеранами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труда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0" w:right="646"/>
              <w:jc w:val="righ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273"/>
        </w:trPr>
        <w:tc>
          <w:tcPr>
            <w:tcW w:w="9796" w:type="dxa"/>
            <w:gridSpan w:val="6"/>
          </w:tcPr>
          <w:p w:rsidR="00FB4982" w:rsidRDefault="00FB4982">
            <w:pPr>
              <w:pStyle w:val="TableParagraph"/>
              <w:spacing w:line="253" w:lineRule="exact"/>
              <w:ind w:left="110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Май</w:t>
            </w:r>
          </w:p>
        </w:tc>
      </w:tr>
      <w:tr w:rsidR="00FB4982" w:rsidTr="006E3399">
        <w:trPr>
          <w:trHeight w:val="834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63" w:lineRule="exact"/>
              <w:ind w:left="22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33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206" w:lineRule="auto"/>
              <w:ind w:right="102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Что такое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подвиг?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ind w:right="862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Работа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с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видеоматери</w:t>
            </w:r>
          </w:p>
          <w:p w:rsidR="00FB4982" w:rsidRDefault="00FB4982">
            <w:pPr>
              <w:pStyle w:val="TableParagraph"/>
              <w:spacing w:line="266" w:lineRule="exac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алами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63" w:lineRule="exact"/>
              <w:ind w:left="0" w:right="646"/>
              <w:jc w:val="righ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 w:val="restart"/>
          </w:tcPr>
          <w:p w:rsidR="00FB4982" w:rsidRDefault="00FB4982">
            <w:pPr>
              <w:pStyle w:val="TableParagraph"/>
              <w:spacing w:line="204" w:lineRule="auto"/>
              <w:ind w:left="21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school-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collection.edu.ru/colle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ction/</w:t>
            </w:r>
          </w:p>
          <w:p w:rsidR="00FB4982" w:rsidRDefault="00FB4982">
            <w:pPr>
              <w:pStyle w:val="TableParagraph"/>
              <w:ind w:left="109" w:right="1493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edsoo.ru/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Metodich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eskie_vid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eouroki.h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tm</w:t>
            </w:r>
            <w:r>
              <w:rPr>
                <w:color w:val="171717"/>
                <w:spacing w:val="1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apkpro.ru</w:t>
            </w:r>
          </w:p>
          <w:p w:rsidR="00FB4982" w:rsidRDefault="00FB4982">
            <w:pPr>
              <w:pStyle w:val="TableParagraph"/>
              <w:ind w:left="109" w:right="1513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/razgovor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y-o-</w:t>
            </w:r>
          </w:p>
          <w:p w:rsidR="00FB4982" w:rsidRDefault="00FB4982">
            <w:pPr>
              <w:pStyle w:val="TableParagraph"/>
              <w:spacing w:line="267" w:lineRule="exact"/>
              <w:ind w:left="109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vazhnom</w:t>
            </w: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667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39" w:lineRule="exact"/>
              <w:ind w:left="225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34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192" w:lineRule="auto"/>
              <w:ind w:right="561"/>
              <w:rPr>
                <w:sz w:val="24"/>
              </w:rPr>
            </w:pPr>
            <w:r>
              <w:rPr>
                <w:sz w:val="24"/>
              </w:rPr>
              <w:t>Вместе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весело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B4982" w:rsidRDefault="00FB4982">
            <w:pPr>
              <w:pStyle w:val="TableParagraph"/>
              <w:spacing w:line="212" w:lineRule="exact"/>
              <w:rPr>
                <w:sz w:val="24"/>
              </w:rPr>
            </w:pPr>
            <w:r>
              <w:rPr>
                <w:sz w:val="24"/>
              </w:rPr>
              <w:t>просторам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229" w:lineRule="exact"/>
              <w:rPr>
                <w:sz w:val="24"/>
                <w:lang w:val="en-US"/>
              </w:rPr>
            </w:pPr>
            <w:r>
              <w:rPr>
                <w:color w:val="171717"/>
                <w:spacing w:val="-2"/>
                <w:sz w:val="24"/>
                <w:lang w:val="en-US"/>
              </w:rPr>
              <w:t>Творческий</w:t>
            </w:r>
            <w:r>
              <w:rPr>
                <w:color w:val="171717"/>
                <w:spacing w:val="-11"/>
                <w:sz w:val="24"/>
                <w:lang w:val="en-US"/>
              </w:rPr>
              <w:t xml:space="preserve"> </w:t>
            </w:r>
            <w:r>
              <w:rPr>
                <w:color w:val="171717"/>
                <w:spacing w:val="-1"/>
                <w:sz w:val="24"/>
                <w:lang w:val="en-US"/>
              </w:rPr>
              <w:t>конкурс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39" w:lineRule="exact"/>
              <w:ind w:left="0" w:right="646"/>
              <w:jc w:val="right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FB4982" w:rsidTr="006E3399">
        <w:trPr>
          <w:trHeight w:val="1670"/>
        </w:trPr>
        <w:tc>
          <w:tcPr>
            <w:tcW w:w="711" w:type="dxa"/>
          </w:tcPr>
          <w:p w:rsidR="00FB4982" w:rsidRDefault="00FB4982">
            <w:pPr>
              <w:pStyle w:val="TableParagraph"/>
              <w:spacing w:line="261" w:lineRule="exact"/>
              <w:ind w:left="110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35</w:t>
            </w:r>
          </w:p>
        </w:tc>
        <w:tc>
          <w:tcPr>
            <w:tcW w:w="2267" w:type="dxa"/>
          </w:tcPr>
          <w:p w:rsidR="00FB4982" w:rsidRDefault="00FB4982">
            <w:pPr>
              <w:pStyle w:val="TableParagraph"/>
              <w:spacing w:line="204" w:lineRule="auto"/>
              <w:ind w:right="125"/>
              <w:rPr>
                <w:sz w:val="24"/>
              </w:rPr>
            </w:pPr>
            <w:r>
              <w:rPr>
                <w:sz w:val="24"/>
              </w:rPr>
              <w:t>Разделяя счастье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другими,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умножаем счастье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Коэльо)</w:t>
            </w:r>
          </w:p>
        </w:tc>
        <w:tc>
          <w:tcPr>
            <w:tcW w:w="2410" w:type="dxa"/>
          </w:tcPr>
          <w:p w:rsidR="00FB4982" w:rsidRDefault="00FB4982">
            <w:pPr>
              <w:pStyle w:val="TableParagraph"/>
              <w:spacing w:line="235" w:lineRule="auto"/>
              <w:ind w:left="109" w:right="1083"/>
              <w:rPr>
                <w:sz w:val="24"/>
                <w:lang w:val="en-US"/>
              </w:rPr>
            </w:pPr>
            <w:r>
              <w:rPr>
                <w:color w:val="171717"/>
                <w:spacing w:val="-2"/>
                <w:sz w:val="24"/>
                <w:lang w:val="en-US"/>
              </w:rPr>
              <w:t>Творческий</w:t>
            </w:r>
            <w:r>
              <w:rPr>
                <w:color w:val="171717"/>
                <w:spacing w:val="-57"/>
                <w:sz w:val="24"/>
                <w:lang w:val="en-US"/>
              </w:rPr>
              <w:t xml:space="preserve"> </w:t>
            </w:r>
            <w:r>
              <w:rPr>
                <w:color w:val="171717"/>
                <w:sz w:val="24"/>
                <w:lang w:val="en-US"/>
              </w:rPr>
              <w:t>конкурс</w:t>
            </w:r>
          </w:p>
        </w:tc>
        <w:tc>
          <w:tcPr>
            <w:tcW w:w="994" w:type="dxa"/>
          </w:tcPr>
          <w:p w:rsidR="00FB4982" w:rsidRDefault="00FB4982">
            <w:pPr>
              <w:pStyle w:val="TableParagraph"/>
              <w:spacing w:line="263" w:lineRule="exact"/>
              <w:ind w:left="110"/>
              <w:rPr>
                <w:sz w:val="24"/>
                <w:lang w:val="en-US"/>
              </w:rPr>
            </w:pPr>
            <w:r>
              <w:rPr>
                <w:color w:val="171717"/>
                <w:sz w:val="24"/>
                <w:lang w:val="en-US"/>
              </w:rPr>
              <w:t>1</w:t>
            </w:r>
          </w:p>
        </w:tc>
        <w:tc>
          <w:tcPr>
            <w:tcW w:w="2559" w:type="dxa"/>
            <w:vMerge/>
            <w:vAlign w:val="center"/>
          </w:tcPr>
          <w:p w:rsidR="00FB4982" w:rsidRDefault="00FB4982">
            <w:pPr>
              <w:rPr>
                <w:sz w:val="24"/>
              </w:rPr>
            </w:pPr>
          </w:p>
        </w:tc>
        <w:tc>
          <w:tcPr>
            <w:tcW w:w="855" w:type="dxa"/>
          </w:tcPr>
          <w:p w:rsidR="00FB4982" w:rsidRDefault="00FB4982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</w:tbl>
    <w:p w:rsidR="00FB4982" w:rsidRPr="006E3399" w:rsidRDefault="00FB4982" w:rsidP="006E3399">
      <w:pPr>
        <w:ind w:right="180"/>
        <w:rPr>
          <w:color w:val="000000"/>
          <w:sz w:val="24"/>
          <w:szCs w:val="24"/>
          <w:lang w:val="ru-RU"/>
        </w:rPr>
      </w:pPr>
    </w:p>
    <w:sectPr w:rsidR="00FB4982" w:rsidRPr="006E3399" w:rsidSect="00E7396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D5D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977A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9B0C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DA7E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A748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877A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113F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A55D8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590323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143F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6973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FE10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DC15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E155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13"/>
  </w:num>
  <w:num w:numId="5">
    <w:abstractNumId w:val="0"/>
  </w:num>
  <w:num w:numId="6">
    <w:abstractNumId w:val="2"/>
  </w:num>
  <w:num w:numId="7">
    <w:abstractNumId w:val="10"/>
  </w:num>
  <w:num w:numId="8">
    <w:abstractNumId w:val="1"/>
  </w:num>
  <w:num w:numId="9">
    <w:abstractNumId w:val="9"/>
  </w:num>
  <w:num w:numId="10">
    <w:abstractNumId w:val="3"/>
  </w:num>
  <w:num w:numId="11">
    <w:abstractNumId w:val="6"/>
  </w:num>
  <w:num w:numId="12">
    <w:abstractNumId w:val="8"/>
  </w:num>
  <w:num w:numId="13">
    <w:abstractNumId w:val="4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05CE"/>
    <w:rsid w:val="000065AD"/>
    <w:rsid w:val="0009515D"/>
    <w:rsid w:val="00163EBB"/>
    <w:rsid w:val="002505D0"/>
    <w:rsid w:val="002A5D4B"/>
    <w:rsid w:val="002D33B1"/>
    <w:rsid w:val="002D3591"/>
    <w:rsid w:val="003514A0"/>
    <w:rsid w:val="0045085F"/>
    <w:rsid w:val="004A3BE4"/>
    <w:rsid w:val="004F7E17"/>
    <w:rsid w:val="005A05CE"/>
    <w:rsid w:val="00653AF6"/>
    <w:rsid w:val="006E3399"/>
    <w:rsid w:val="007351A2"/>
    <w:rsid w:val="00740252"/>
    <w:rsid w:val="0081723F"/>
    <w:rsid w:val="00843429"/>
    <w:rsid w:val="00B73A5A"/>
    <w:rsid w:val="00CF1C2C"/>
    <w:rsid w:val="00D1590E"/>
    <w:rsid w:val="00D51716"/>
    <w:rsid w:val="00DA49B7"/>
    <w:rsid w:val="00E438A1"/>
    <w:rsid w:val="00E7347D"/>
    <w:rsid w:val="00E7396D"/>
    <w:rsid w:val="00EB48CE"/>
    <w:rsid w:val="00F01E19"/>
    <w:rsid w:val="00FA7926"/>
    <w:rsid w:val="00FB4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6E339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6E3399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character" w:customStyle="1" w:styleId="BodyTextChar">
    <w:name w:val="Body Text Char"/>
    <w:link w:val="BodyText"/>
    <w:uiPriority w:val="99"/>
    <w:locked/>
    <w:rsid w:val="006E3399"/>
    <w:rPr>
      <w:rFonts w:ascii="Calibri" w:hAnsi="Calibri" w:cs="Times New Roman"/>
      <w:sz w:val="24"/>
      <w:szCs w:val="24"/>
      <w:lang w:val="ru-RU" w:eastAsia="en-US" w:bidi="ar-SA"/>
    </w:rPr>
  </w:style>
  <w:style w:type="paragraph" w:styleId="BodyText">
    <w:name w:val="Body Text"/>
    <w:basedOn w:val="Normal"/>
    <w:link w:val="BodyTextChar1"/>
    <w:uiPriority w:val="99"/>
    <w:rsid w:val="006E3399"/>
    <w:pPr>
      <w:widowControl w:val="0"/>
      <w:autoSpaceDE w:val="0"/>
      <w:autoSpaceDN w:val="0"/>
      <w:spacing w:before="0" w:beforeAutospacing="0" w:after="0" w:afterAutospacing="0"/>
      <w:ind w:left="519"/>
    </w:pPr>
    <w:rPr>
      <w:rFonts w:ascii="Calibri" w:hAnsi="Calibri"/>
      <w:sz w:val="24"/>
      <w:szCs w:val="24"/>
      <w:lang w:val="ru-RU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Pr>
      <w:rFonts w:cs="Times New Roman"/>
      <w:lang w:val="en-US" w:eastAsia="en-US"/>
    </w:rPr>
  </w:style>
  <w:style w:type="paragraph" w:styleId="ListParagraph">
    <w:name w:val="List Paragraph"/>
    <w:basedOn w:val="Normal"/>
    <w:uiPriority w:val="99"/>
    <w:qFormat/>
    <w:rsid w:val="006E3399"/>
    <w:pPr>
      <w:widowControl w:val="0"/>
      <w:autoSpaceDE w:val="0"/>
      <w:autoSpaceDN w:val="0"/>
      <w:spacing w:before="0" w:beforeAutospacing="0" w:after="0" w:afterAutospacing="0" w:line="275" w:lineRule="exact"/>
      <w:ind w:left="519"/>
    </w:pPr>
    <w:rPr>
      <w:lang w:val="ru-RU"/>
    </w:rPr>
  </w:style>
  <w:style w:type="paragraph" w:customStyle="1" w:styleId="TableParagraph">
    <w:name w:val="Table Paragraph"/>
    <w:basedOn w:val="Normal"/>
    <w:uiPriority w:val="99"/>
    <w:rsid w:val="006E3399"/>
    <w:pPr>
      <w:widowControl w:val="0"/>
      <w:autoSpaceDE w:val="0"/>
      <w:autoSpaceDN w:val="0"/>
      <w:spacing w:before="0" w:beforeAutospacing="0" w:after="0" w:afterAutospacing="0"/>
      <w:ind w:left="220"/>
    </w:pPr>
    <w:rPr>
      <w:lang w:val="ru-RU"/>
    </w:rPr>
  </w:style>
  <w:style w:type="table" w:customStyle="1" w:styleId="TableNormal1">
    <w:name w:val="Table Normal1"/>
    <w:uiPriority w:val="99"/>
    <w:semiHidden/>
    <w:rsid w:val="006E3399"/>
    <w:pPr>
      <w:widowControl w:val="0"/>
      <w:autoSpaceDE w:val="0"/>
      <w:autoSpaceDN w:val="0"/>
    </w:pPr>
    <w:rPr>
      <w:rFonts w:ascii="Calibri" w:hAnsi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553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51</TotalTime>
  <Pages>16</Pages>
  <Words>3439</Words>
  <Characters>19608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ЗДВР</cp:lastModifiedBy>
  <cp:revision>7</cp:revision>
  <dcterms:created xsi:type="dcterms:W3CDTF">2011-11-02T04:15:00Z</dcterms:created>
  <dcterms:modified xsi:type="dcterms:W3CDTF">2023-04-07T07:52:00Z</dcterms:modified>
</cp:coreProperties>
</file>